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3D4" w:rsidRDefault="00EC396F" w:rsidP="00E07F9F">
      <w:pPr>
        <w:spacing w:line="530" w:lineRule="exact"/>
      </w:pPr>
      <w:r w:rsidRPr="003E50AE">
        <w:rPr>
          <w:b/>
          <w:u w:val="single"/>
        </w:rPr>
        <w:t xml:space="preserve">CESION DE </w:t>
      </w:r>
      <w:r w:rsidR="00800686">
        <w:rPr>
          <w:b/>
          <w:u w:val="single"/>
        </w:rPr>
        <w:t xml:space="preserve">CREDITO </w:t>
      </w:r>
      <w:r w:rsidR="00996FBE">
        <w:rPr>
          <w:b/>
          <w:u w:val="single"/>
        </w:rPr>
        <w:t>.</w:t>
      </w:r>
      <w:r w:rsidR="00FB541C">
        <w:rPr>
          <w:b/>
          <w:u w:val="single"/>
        </w:rPr>
        <w:t xml:space="preserve">- </w:t>
      </w:r>
      <w:r w:rsidR="00D123D6" w:rsidRPr="003E50AE">
        <w:rPr>
          <w:b/>
          <w:u w:val="single"/>
        </w:rPr>
        <w:t>POR</w:t>
      </w:r>
      <w:r w:rsidR="00062147">
        <w:rPr>
          <w:b/>
          <w:u w:val="single"/>
        </w:rPr>
        <w:t xml:space="preserve"> </w:t>
      </w:r>
      <w:r w:rsidR="00996FBE">
        <w:rPr>
          <w:b/>
          <w:u w:val="single"/>
        </w:rPr>
        <w:t xml:space="preserve">DOKIDAN SA A </w:t>
      </w:r>
      <w:r w:rsidR="002E39CD">
        <w:rPr>
          <w:b/>
          <w:u w:val="single"/>
        </w:rPr>
        <w:t>_</w:t>
      </w:r>
      <w:r w:rsidR="003153D4">
        <w:rPr>
          <w:b/>
          <w:u w:val="single"/>
        </w:rPr>
        <w:t xml:space="preserve">CAROLINA </w:t>
      </w:r>
      <w:proofErr w:type="spellStart"/>
      <w:r w:rsidR="003153D4">
        <w:rPr>
          <w:b/>
          <w:u w:val="single"/>
        </w:rPr>
        <w:t>SINTAS_</w:t>
      </w:r>
      <w:r w:rsidR="00996FBE" w:rsidRPr="00D123D6">
        <w:rPr>
          <w:b/>
        </w:rPr>
        <w:t>.</w:t>
      </w:r>
      <w:r w:rsidR="004F5BF9" w:rsidRPr="003E50AE">
        <w:t>En</w:t>
      </w:r>
      <w:proofErr w:type="spellEnd"/>
      <w:r w:rsidR="004F5BF9" w:rsidRPr="003E50AE">
        <w:t xml:space="preserve"> la ciudad</w:t>
      </w:r>
      <w:r w:rsidR="0009663B" w:rsidRPr="003E50AE">
        <w:t xml:space="preserve"> de </w:t>
      </w:r>
      <w:r w:rsidR="00B03A41" w:rsidRPr="003E50AE">
        <w:t xml:space="preserve">Montevideo, </w:t>
      </w:r>
      <w:r w:rsidR="006163F3" w:rsidRPr="003E50AE">
        <w:t>el</w:t>
      </w:r>
      <w:r w:rsidR="00062147">
        <w:t xml:space="preserve"> </w:t>
      </w:r>
      <w:r w:rsidR="003153D4">
        <w:t xml:space="preserve">siete </w:t>
      </w:r>
      <w:r w:rsidR="00891BF9" w:rsidRPr="003E50AE">
        <w:t xml:space="preserve">de </w:t>
      </w:r>
      <w:r w:rsidR="00996FBE">
        <w:t xml:space="preserve"> </w:t>
      </w:r>
      <w:r w:rsidR="003153D4">
        <w:t xml:space="preserve">mayo </w:t>
      </w:r>
      <w:r w:rsidR="00996FBE">
        <w:t xml:space="preserve"> </w:t>
      </w:r>
      <w:r w:rsidR="005B5998" w:rsidRPr="003E50AE">
        <w:t>de</w:t>
      </w:r>
      <w:r w:rsidR="004F5BF9" w:rsidRPr="003E50AE">
        <w:t xml:space="preserve"> dos mil</w:t>
      </w:r>
      <w:r w:rsidR="00062147">
        <w:t xml:space="preserve"> diecinueve</w:t>
      </w:r>
      <w:r w:rsidR="0009663B" w:rsidRPr="003E50AE">
        <w:t xml:space="preserve">, comparecen: </w:t>
      </w:r>
      <w:r w:rsidR="006163F3" w:rsidRPr="00062147">
        <w:rPr>
          <w:b/>
          <w:u w:val="single"/>
        </w:rPr>
        <w:t>POR UNA PARTE</w:t>
      </w:r>
      <w:r w:rsidR="00996FBE" w:rsidRPr="00062147">
        <w:rPr>
          <w:u w:val="single"/>
        </w:rPr>
        <w:t>:</w:t>
      </w:r>
      <w:r w:rsidR="00996FBE" w:rsidRPr="00C07F0B">
        <w:t xml:space="preserve"> El señor </w:t>
      </w:r>
      <w:proofErr w:type="spellStart"/>
      <w:r w:rsidR="00996FBE" w:rsidRPr="00C07F0B">
        <w:t>Willian</w:t>
      </w:r>
      <w:proofErr w:type="spellEnd"/>
      <w:r w:rsidR="00996FBE" w:rsidRPr="00C07F0B">
        <w:t xml:space="preserve"> Santiago </w:t>
      </w:r>
      <w:proofErr w:type="spellStart"/>
      <w:r w:rsidR="00996FBE" w:rsidRPr="00C07F0B">
        <w:t>Bonachea</w:t>
      </w:r>
      <w:proofErr w:type="spellEnd"/>
      <w:r w:rsidR="00996FBE" w:rsidRPr="00C07F0B">
        <w:t xml:space="preserve">, mayor de edad, titular de la cédula de identidad uruguaya número 6.130.618-4, quien actúa en este otorgamiento en su calidad de Presidente del Directorio, en nombre y representación de la sociedad </w:t>
      </w:r>
      <w:r w:rsidR="00996FBE" w:rsidRPr="00C07F0B">
        <w:rPr>
          <w:b/>
        </w:rPr>
        <w:t>DOKIDAN SOCIEDAD ANONIMA,</w:t>
      </w:r>
      <w:r w:rsidR="00996FBE" w:rsidRPr="00C07F0B">
        <w:t xml:space="preserve"> persona jurídica con plazo vigente, inscripta en el Registro Único Tributario de la Dirección General Impositiva con el número 217614060017, constituyendo domicilio a efectos del presente en calle Salí Lake esquina Galileo, </w:t>
      </w:r>
      <w:proofErr w:type="spellStart"/>
      <w:r w:rsidR="00996FBE" w:rsidRPr="00C07F0B">
        <w:t>Cantegril</w:t>
      </w:r>
      <w:proofErr w:type="spellEnd"/>
      <w:r w:rsidR="00996FBE" w:rsidRPr="00C07F0B">
        <w:t>, Punta del Este</w:t>
      </w:r>
      <w:r w:rsidR="00F6239B" w:rsidRPr="00C07F0B">
        <w:t>.</w:t>
      </w:r>
      <w:r w:rsidR="00062147">
        <w:t xml:space="preserve"> </w:t>
      </w:r>
      <w:r w:rsidR="006163F3" w:rsidRPr="00062147">
        <w:rPr>
          <w:b/>
          <w:u w:val="single"/>
        </w:rPr>
        <w:t>POR OTRA PARTE</w:t>
      </w:r>
      <w:r w:rsidR="00A749D9" w:rsidRPr="00C07F0B">
        <w:t>:</w:t>
      </w:r>
      <w:r w:rsidR="00062147">
        <w:t xml:space="preserve"> </w:t>
      </w:r>
      <w:r w:rsidR="003153D4" w:rsidRPr="003153D4">
        <w:rPr>
          <w:b/>
        </w:rPr>
        <w:t xml:space="preserve">CAROLINA SINTAS CACHÓN, </w:t>
      </w:r>
      <w:r w:rsidR="003153D4" w:rsidRPr="003153D4">
        <w:t xml:space="preserve">oriental, mayor de edad, casada en primeras nupcias con Pablo </w:t>
      </w:r>
      <w:proofErr w:type="spellStart"/>
      <w:r w:rsidR="003153D4" w:rsidRPr="003153D4">
        <w:t>Perazzo</w:t>
      </w:r>
      <w:proofErr w:type="spellEnd"/>
      <w:r w:rsidR="003153D4" w:rsidRPr="003153D4">
        <w:t xml:space="preserve">,   titular del documento de identidad número 3.066.001-0. </w:t>
      </w:r>
      <w:proofErr w:type="gramStart"/>
      <w:r w:rsidR="003153D4" w:rsidRPr="003153D4">
        <w:t>con</w:t>
      </w:r>
      <w:proofErr w:type="gramEnd"/>
      <w:r w:rsidR="003153D4" w:rsidRPr="003153D4">
        <w:t xml:space="preserve"> domicilio constituido en </w:t>
      </w:r>
      <w:proofErr w:type="spellStart"/>
      <w:r w:rsidR="003153D4" w:rsidRPr="003153D4">
        <w:t>Brandzen</w:t>
      </w:r>
      <w:proofErr w:type="spellEnd"/>
      <w:r w:rsidR="003153D4" w:rsidRPr="003153D4">
        <w:t xml:space="preserve"> 1961 oficina 403 de Montevideo</w:t>
      </w:r>
      <w:r w:rsidR="003153D4" w:rsidRPr="003153D4">
        <w:rPr>
          <w:b/>
        </w:rPr>
        <w:t xml:space="preserve">. </w:t>
      </w:r>
      <w:r w:rsidR="00062147">
        <w:rPr>
          <w:color w:val="000000"/>
        </w:rPr>
        <w:t xml:space="preserve"> </w:t>
      </w:r>
      <w:r w:rsidR="003E50AE" w:rsidRPr="003E50AE">
        <w:t>L</w:t>
      </w:r>
      <w:r w:rsidR="00891BF9" w:rsidRPr="003E50AE">
        <w:t>o</w:t>
      </w:r>
      <w:r w:rsidR="006163F3" w:rsidRPr="003E50AE">
        <w:t>s comparecientes</w:t>
      </w:r>
      <w:r w:rsidR="00A749D9">
        <w:t xml:space="preserve"> </w:t>
      </w:r>
      <w:r w:rsidR="00290C75">
        <w:t xml:space="preserve">convienen que: </w:t>
      </w:r>
      <w:r w:rsidR="0009663B" w:rsidRPr="00062147">
        <w:rPr>
          <w:b/>
          <w:u w:val="single"/>
        </w:rPr>
        <w:t>PRIMERO</w:t>
      </w:r>
      <w:r w:rsidR="007B7A63" w:rsidRPr="00062147">
        <w:rPr>
          <w:b/>
          <w:u w:val="single"/>
        </w:rPr>
        <w:t>:</w:t>
      </w:r>
      <w:r w:rsidR="00062147">
        <w:rPr>
          <w:b/>
        </w:rPr>
        <w:t xml:space="preserve"> </w:t>
      </w:r>
      <w:r w:rsidR="007B7A63">
        <w:rPr>
          <w:b/>
        </w:rPr>
        <w:t>Antecedentes:</w:t>
      </w:r>
      <w:r w:rsidR="00062147">
        <w:rPr>
          <w:b/>
        </w:rPr>
        <w:t xml:space="preserve"> </w:t>
      </w:r>
      <w:r w:rsidR="003E50AE" w:rsidRPr="003E50AE">
        <w:rPr>
          <w:b/>
        </w:rPr>
        <w:t>I</w:t>
      </w:r>
      <w:r w:rsidR="003E50AE" w:rsidRPr="003E50AE">
        <w:t xml:space="preserve">) </w:t>
      </w:r>
      <w:r w:rsidR="008275B0" w:rsidRPr="008275B0">
        <w:t xml:space="preserve">Por </w:t>
      </w:r>
      <w:r w:rsidR="00853EC5">
        <w:t xml:space="preserve">documento privado de </w:t>
      </w:r>
      <w:r w:rsidR="004E13A6">
        <w:t>Compromiso de Comprav</w:t>
      </w:r>
      <w:r w:rsidR="00680F81">
        <w:t xml:space="preserve">enta </w:t>
      </w:r>
      <w:r w:rsidR="00853EC5">
        <w:t xml:space="preserve">cuyas firmas certificó </w:t>
      </w:r>
      <w:r w:rsidR="00680F81">
        <w:t xml:space="preserve"> </w:t>
      </w:r>
      <w:r w:rsidR="003D5736">
        <w:t>la Escr</w:t>
      </w:r>
      <w:r w:rsidR="00487991">
        <w:t xml:space="preserve">ibana </w:t>
      </w:r>
      <w:r w:rsidR="00F17E44">
        <w:t xml:space="preserve">Florencia </w:t>
      </w:r>
      <w:proofErr w:type="spellStart"/>
      <w:r w:rsidR="00F17E44">
        <w:t>Duhart</w:t>
      </w:r>
      <w:proofErr w:type="spellEnd"/>
      <w:r w:rsidR="00B63EAC">
        <w:t xml:space="preserve">, el </w:t>
      </w:r>
      <w:r w:rsidR="00F17E44">
        <w:t>10</w:t>
      </w:r>
      <w:r w:rsidR="00B63EAC">
        <w:t xml:space="preserve"> de febrero</w:t>
      </w:r>
      <w:r w:rsidR="00F17E44">
        <w:t xml:space="preserve"> de 2017</w:t>
      </w:r>
      <w:r w:rsidR="00996FBE">
        <w:t>,</w:t>
      </w:r>
      <w:r w:rsidR="00853EC5">
        <w:t xml:space="preserve"> cuya primera copia se encuentra inscripta</w:t>
      </w:r>
      <w:r w:rsidR="00C71465">
        <w:t xml:space="preserve"> en el registro de la Propiedad Inmueble de Maldonado con el número 1650 el 14 de febrero de 2017, </w:t>
      </w:r>
      <w:r w:rsidR="00996FBE">
        <w:t xml:space="preserve"> </w:t>
      </w:r>
      <w:r w:rsidR="00996FBE" w:rsidRPr="00996FBE">
        <w:t>DOKIDAN SOCIEDAD ANONIMA</w:t>
      </w:r>
      <w:r w:rsidR="00996FBE">
        <w:t xml:space="preserve"> a través de su representante </w:t>
      </w:r>
      <w:r w:rsidR="00C07F0B">
        <w:t>prometió</w:t>
      </w:r>
      <w:r w:rsidR="003D5736">
        <w:t xml:space="preserve"> en venta a </w:t>
      </w:r>
      <w:r w:rsidR="00F17E44">
        <w:t>ALESSANDRA CARLA FUSARO ARES</w:t>
      </w:r>
      <w:r w:rsidR="004E13A6">
        <w:t>, la</w:t>
      </w:r>
      <w:r w:rsidR="00996FBE">
        <w:t xml:space="preserve"> propiedad y posesión del siguiente bien inmueble: </w:t>
      </w:r>
      <w:r w:rsidR="00487991">
        <w:t>Unidad 1404</w:t>
      </w:r>
      <w:r w:rsidR="00C07F0B" w:rsidRPr="00C07F0B">
        <w:t xml:space="preserve"> que forma parte solar de terreno baldío ubicado en la manzana catastral número 387 de la localidad catastral MALDONADO, departamento de Maldonado, Padrón número VEINTIOCHO MIL QUINIENTOS CINCUENTA Y TRES (28.553), </w:t>
      </w:r>
      <w:r w:rsidR="00C07F0B" w:rsidRPr="00F6322F">
        <w:t>antes padrones 8280 y 8281, el que según plano de mensura y fusión del In</w:t>
      </w:r>
      <w:r w:rsidR="00F6322F">
        <w:t xml:space="preserve">geniero Agrimensor Rafael </w:t>
      </w:r>
      <w:proofErr w:type="spellStart"/>
      <w:r w:rsidR="00F6322F">
        <w:t>Tornini</w:t>
      </w:r>
      <w:proofErr w:type="spellEnd"/>
      <w:r w:rsidR="00C07F0B" w:rsidRPr="00F6322F">
        <w:t>, inscripto en la Dirección Nacional de Catastro, Oficina Delegada de Maldonado, con el númer</w:t>
      </w:r>
      <w:r w:rsidR="00FB327E">
        <w:t>o 11252, el 15 de enero de 2016</w:t>
      </w:r>
      <w:r w:rsidR="003D5736">
        <w:t>,</w:t>
      </w:r>
      <w:r w:rsidR="00C07F0B" w:rsidRPr="00F6322F">
        <w:t xml:space="preserve"> tiene </w:t>
      </w:r>
      <w:r w:rsidR="00C07F0B" w:rsidRPr="00F6322F">
        <w:rPr>
          <w:u w:val="single"/>
        </w:rPr>
        <w:t>una superficie de dos mil cuarenta y dos metros veinticuatr</w:t>
      </w:r>
      <w:r w:rsidR="00F6322F">
        <w:rPr>
          <w:u w:val="single"/>
        </w:rPr>
        <w:t xml:space="preserve">o decímetros </w:t>
      </w:r>
      <w:r w:rsidR="00F6322F">
        <w:rPr>
          <w:u w:val="single"/>
        </w:rPr>
        <w:lastRenderedPageBreak/>
        <w:t xml:space="preserve">(2.042 </w:t>
      </w:r>
      <w:proofErr w:type="spellStart"/>
      <w:r w:rsidR="00F6322F">
        <w:rPr>
          <w:u w:val="single"/>
        </w:rPr>
        <w:t>mts</w:t>
      </w:r>
      <w:proofErr w:type="spellEnd"/>
      <w:r w:rsidR="00F6322F">
        <w:rPr>
          <w:u w:val="single"/>
        </w:rPr>
        <w:t xml:space="preserve">. 24 </w:t>
      </w:r>
      <w:proofErr w:type="spellStart"/>
      <w:r w:rsidR="00F6322F">
        <w:rPr>
          <w:u w:val="single"/>
        </w:rPr>
        <w:t>dms</w:t>
      </w:r>
      <w:proofErr w:type="spellEnd"/>
      <w:r w:rsidR="00C07F0B" w:rsidRPr="00F6322F">
        <w:rPr>
          <w:u w:val="single"/>
        </w:rPr>
        <w:t>)</w:t>
      </w:r>
      <w:r w:rsidR="00C07F0B" w:rsidRPr="00F6322F">
        <w:t xml:space="preserve"> y se deslinda así: al Noreste, 59,18 metros de frente a Avenida Franklin D, Roosevelt; al Sur, 59,18 metros de frente a calle Antonio José Méndez, por ser esquina, unidos ambos frentes por ochava curva de 11,85 metros; al Oeste, 29,01 metros lindando con el padrón 8296; y al Noroeste, 29,01 metros, limitando con el padrón 25619.</w:t>
      </w:r>
      <w:r w:rsidR="00C07F0B">
        <w:t xml:space="preserve"> La unidad que forma parte del Edificio</w:t>
      </w:r>
      <w:r w:rsidR="00F17E44">
        <w:t xml:space="preserve"> TORRE GAUDÍ, unidad número 1402</w:t>
      </w:r>
      <w:r w:rsidR="00C07F0B">
        <w:t xml:space="preserve">, Padrón individual número VEINTIOCHO MIL QUINIENTOS CINCUENTA Y </w:t>
      </w:r>
      <w:r w:rsidR="00B63EAC">
        <w:t>TR</w:t>
      </w:r>
      <w:r w:rsidR="004B29FE">
        <w:t>E</w:t>
      </w:r>
      <w:r w:rsidR="00F17E44">
        <w:t>S BARRA MIL CUATROCIENTOS DOS (28.553/1402</w:t>
      </w:r>
      <w:r w:rsidR="004B29FE">
        <w:t>) ubicada en el decimo</w:t>
      </w:r>
      <w:r w:rsidR="00B63EAC">
        <w:t>cuarto piso, a cota vertical más 38 metros 40</w:t>
      </w:r>
      <w:r w:rsidR="007268B3">
        <w:t xml:space="preserve"> centímetros, la que</w:t>
      </w:r>
      <w:r w:rsidR="00C07F0B">
        <w:t xml:space="preserve"> según plano proyecto de fraccionamiento horizontal del Agrimensor R</w:t>
      </w:r>
      <w:r w:rsidR="00F6322F">
        <w:t xml:space="preserve">afael </w:t>
      </w:r>
      <w:proofErr w:type="spellStart"/>
      <w:r w:rsidR="00F6322F">
        <w:t>Tornini</w:t>
      </w:r>
      <w:proofErr w:type="spellEnd"/>
      <w:r w:rsidR="007268B3">
        <w:t xml:space="preserve"> de agosto de 20</w:t>
      </w:r>
      <w:r w:rsidR="00F6322F">
        <w:t xml:space="preserve">16 tendrá una </w:t>
      </w:r>
      <w:r w:rsidR="00F17E44">
        <w:rPr>
          <w:u w:val="single"/>
        </w:rPr>
        <w:t>superficie de noventa y ocho</w:t>
      </w:r>
      <w:r w:rsidR="00F6322F" w:rsidRPr="003D5736">
        <w:rPr>
          <w:u w:val="single"/>
        </w:rPr>
        <w:t xml:space="preserve"> metros </w:t>
      </w:r>
      <w:r w:rsidR="00F17E44">
        <w:rPr>
          <w:u w:val="single"/>
        </w:rPr>
        <w:t>cuarenta y cinco</w:t>
      </w:r>
      <w:r w:rsidR="007268B3" w:rsidRPr="003D5736">
        <w:rPr>
          <w:u w:val="single"/>
        </w:rPr>
        <w:t xml:space="preserve"> decímetros</w:t>
      </w:r>
      <w:r w:rsidR="00F17E44">
        <w:rPr>
          <w:u w:val="single"/>
        </w:rPr>
        <w:t xml:space="preserve"> (98</w:t>
      </w:r>
      <w:r w:rsidR="004B29FE">
        <w:rPr>
          <w:u w:val="single"/>
        </w:rPr>
        <w:t xml:space="preserve"> m </w:t>
      </w:r>
      <w:r w:rsidR="00F17E44">
        <w:rPr>
          <w:u w:val="single"/>
        </w:rPr>
        <w:t>45</w:t>
      </w:r>
      <w:r w:rsidR="00F6322F" w:rsidRPr="003D5736">
        <w:rPr>
          <w:u w:val="single"/>
        </w:rPr>
        <w:t xml:space="preserve"> dm)</w:t>
      </w:r>
      <w:r w:rsidR="007268B3">
        <w:t>.</w:t>
      </w:r>
      <w:r w:rsidR="00F17E44">
        <w:t xml:space="preserve"> Le corresponde a esta unidad el uso exclusivo de los siguientes bienes comunes: Terraza “G14” con una superficie libre de diecisiete metros setenta y tres decímetros (17 m 73 dm) y la Cochera Nº 56 ubicada en el garaje del edificio, en planta primer subsuelo, a cota vertical menos 02 metros 50 centímetros.-</w:t>
      </w:r>
      <w:r w:rsidR="00C07F0B">
        <w:t xml:space="preserve"> </w:t>
      </w:r>
      <w:r w:rsidR="00C07F0B" w:rsidRPr="007268B3">
        <w:rPr>
          <w:b/>
        </w:rPr>
        <w:t>II)</w:t>
      </w:r>
      <w:r w:rsidR="00C07F0B">
        <w:t xml:space="preserve"> El precio de la referida p</w:t>
      </w:r>
      <w:r w:rsidR="004B29FE">
        <w:t xml:space="preserve">romesa ascendió a la suma de </w:t>
      </w:r>
      <w:r w:rsidR="00B63EAC">
        <w:t xml:space="preserve">DOLARES ESTADOUNIDENSES </w:t>
      </w:r>
      <w:r w:rsidR="00E27C3C">
        <w:t>DOSCIENTOS NOVENTA Y SEIS MIL SEISCIENTOS CINCUENTA (U$S 296.650</w:t>
      </w:r>
      <w:r w:rsidR="00C07F0B" w:rsidRPr="00C07F0B">
        <w:t>)</w:t>
      </w:r>
      <w:r w:rsidR="00843FE7">
        <w:t xml:space="preserve">, quedando un saldo a favor de </w:t>
      </w:r>
      <w:proofErr w:type="spellStart"/>
      <w:r w:rsidR="00843FE7">
        <w:t>Do</w:t>
      </w:r>
      <w:r w:rsidR="001F25F3">
        <w:t>kidan</w:t>
      </w:r>
      <w:proofErr w:type="spellEnd"/>
      <w:r w:rsidR="001F25F3">
        <w:t xml:space="preserve"> S.A. al día de hoy de </w:t>
      </w:r>
      <w:r w:rsidR="00843FE7">
        <w:t xml:space="preserve"> DO</w:t>
      </w:r>
      <w:r w:rsidR="00AE4549">
        <w:t>L</w:t>
      </w:r>
      <w:r w:rsidR="003D5736">
        <w:t xml:space="preserve">ARES </w:t>
      </w:r>
      <w:r w:rsidR="00B242A0">
        <w:t xml:space="preserve">ESTADOUNIDENSES </w:t>
      </w:r>
      <w:r w:rsidR="00E27C3C">
        <w:t>CINCUENTA Y NUEVE MIL TRESCIENTOS TREINTA</w:t>
      </w:r>
      <w:r w:rsidR="00843FE7">
        <w:t xml:space="preserve"> </w:t>
      </w:r>
      <w:r w:rsidR="00B63EAC">
        <w:t xml:space="preserve"> (U$S </w:t>
      </w:r>
      <w:r w:rsidR="00E27C3C">
        <w:t>59.330</w:t>
      </w:r>
      <w:r w:rsidR="00843FE7">
        <w:t xml:space="preserve">).- </w:t>
      </w:r>
      <w:r w:rsidR="007B7A63" w:rsidRPr="00E829EB">
        <w:rPr>
          <w:b/>
          <w:u w:val="single"/>
        </w:rPr>
        <w:t>SEGUNDO:</w:t>
      </w:r>
      <w:r w:rsidR="007268B3">
        <w:rPr>
          <w:b/>
        </w:rPr>
        <w:t xml:space="preserve"> </w:t>
      </w:r>
      <w:r w:rsidR="006D3495" w:rsidRPr="003E50AE">
        <w:t>Por el presente instrumento</w:t>
      </w:r>
      <w:r w:rsidR="006D3495" w:rsidRPr="00843FE7">
        <w:t>,</w:t>
      </w:r>
      <w:r w:rsidR="00843FE7">
        <w:rPr>
          <w:b/>
        </w:rPr>
        <w:t xml:space="preserve"> </w:t>
      </w:r>
      <w:r w:rsidR="00C07F0B" w:rsidRPr="00167992">
        <w:t>DOKIDAN SOCIEDAD ANONIMA</w:t>
      </w:r>
      <w:r w:rsidR="00C07F0B">
        <w:rPr>
          <w:b/>
        </w:rPr>
        <w:t xml:space="preserve"> </w:t>
      </w:r>
      <w:r w:rsidR="00C07F0B" w:rsidRPr="00E27C3C">
        <w:t>a través de su representante</w:t>
      </w:r>
      <w:r w:rsidR="00C07F0B">
        <w:rPr>
          <w:b/>
        </w:rPr>
        <w:t xml:space="preserve"> </w:t>
      </w:r>
      <w:r w:rsidR="006D3495" w:rsidRPr="00F6239B">
        <w:t>cede</w:t>
      </w:r>
      <w:r w:rsidR="00933BA4" w:rsidRPr="00F6239B">
        <w:t xml:space="preserve"> la totalidad de </w:t>
      </w:r>
      <w:r w:rsidR="006D3495" w:rsidRPr="00F6239B">
        <w:t xml:space="preserve">su crédito </w:t>
      </w:r>
      <w:r w:rsidR="00AE4549">
        <w:t xml:space="preserve"> </w:t>
      </w:r>
      <w:r w:rsidR="00265FBE">
        <w:t>o sea la</w:t>
      </w:r>
      <w:r w:rsidR="00B63EAC">
        <w:t xml:space="preserve"> suma de </w:t>
      </w:r>
      <w:r w:rsidR="00523193">
        <w:t>CINCUENTA Y NUEVE MIL TRESCIENTOS TREINTA</w:t>
      </w:r>
      <w:r w:rsidR="00AE4549">
        <w:t xml:space="preserve"> </w:t>
      </w:r>
      <w:r w:rsidR="00F6239B">
        <w:t>DÓLARES BILLETES DE LOS ESTADOS UNIDOS DE NORTEAMÉRICA (</w:t>
      </w:r>
      <w:r w:rsidR="004B29FE">
        <w:t xml:space="preserve">U$S </w:t>
      </w:r>
      <w:r w:rsidR="00523193">
        <w:t>59.330</w:t>
      </w:r>
      <w:r w:rsidR="00F6239B">
        <w:t xml:space="preserve">) </w:t>
      </w:r>
      <w:r w:rsidR="006D3495" w:rsidRPr="00F6239B">
        <w:t>a</w:t>
      </w:r>
      <w:r w:rsidR="003153D4">
        <w:t xml:space="preserve"> Carolina </w:t>
      </w:r>
      <w:proofErr w:type="spellStart"/>
      <w:r w:rsidR="003153D4">
        <w:t>Sintas</w:t>
      </w:r>
      <w:proofErr w:type="spellEnd"/>
      <w:r w:rsidR="003153D4">
        <w:t xml:space="preserve"> </w:t>
      </w:r>
      <w:r w:rsidR="00215802" w:rsidRPr="00F6239B">
        <w:t xml:space="preserve">, quien </w:t>
      </w:r>
      <w:r w:rsidR="00C07F0B">
        <w:t xml:space="preserve"> lo adquiere de conformidad</w:t>
      </w:r>
      <w:r w:rsidR="00686616" w:rsidRPr="00686616">
        <w:t>,</w:t>
      </w:r>
      <w:r w:rsidR="0023540B">
        <w:t xml:space="preserve"> </w:t>
      </w:r>
      <w:r w:rsidR="006D3495" w:rsidRPr="002259AE">
        <w:t>manteniéndose todas las demás condiciones de</w:t>
      </w:r>
      <w:r w:rsidR="0023540B">
        <w:t xml:space="preserve"> </w:t>
      </w:r>
      <w:r w:rsidR="006D3495" w:rsidRPr="002259AE">
        <w:t>l</w:t>
      </w:r>
      <w:r w:rsidR="00C07F0B">
        <w:t>a</w:t>
      </w:r>
      <w:r w:rsidR="0023540B">
        <w:t xml:space="preserve"> </w:t>
      </w:r>
      <w:r w:rsidR="00C07F0B">
        <w:t xml:space="preserve">promesa referida </w:t>
      </w:r>
      <w:r w:rsidR="006D3495" w:rsidRPr="003E50AE">
        <w:t xml:space="preserve"> en la cláusula primera de este instrumento,</w:t>
      </w:r>
      <w:r w:rsidR="0023540B">
        <w:t xml:space="preserve"> </w:t>
      </w:r>
      <w:r w:rsidR="006D3495" w:rsidRPr="003E50AE">
        <w:t xml:space="preserve">que la parte cesionaria declara conocer y </w:t>
      </w:r>
      <w:r w:rsidR="008832D0">
        <w:lastRenderedPageBreak/>
        <w:t xml:space="preserve">aceptar en todos sus términos. </w:t>
      </w:r>
      <w:r w:rsidR="000207A4" w:rsidRPr="00AE0356">
        <w:rPr>
          <w:b/>
          <w:u w:val="single"/>
        </w:rPr>
        <w:t>TERCERO</w:t>
      </w:r>
      <w:r w:rsidR="007B7A63" w:rsidRPr="00AE0356">
        <w:rPr>
          <w:b/>
          <w:u w:val="single"/>
        </w:rPr>
        <w:t>:</w:t>
      </w:r>
      <w:r w:rsidR="00242D42" w:rsidRPr="003E50AE">
        <w:t xml:space="preserve"> </w:t>
      </w:r>
      <w:r w:rsidR="00242D42" w:rsidRPr="003E46FE">
        <w:t>El precio de esta cesión asciende a</w:t>
      </w:r>
      <w:r w:rsidR="003E46FE">
        <w:t xml:space="preserve"> la suma de DOLARES ESTADOUNIDENSES </w:t>
      </w:r>
      <w:r w:rsidR="005F1FED">
        <w:t>CINCUENTA Y TRES MIL TRESCIENTOS NOVENTA Y SIETE</w:t>
      </w:r>
      <w:r w:rsidR="003E50AE" w:rsidRPr="003E46FE">
        <w:t xml:space="preserve"> (U$S</w:t>
      </w:r>
      <w:r w:rsidR="00B45714" w:rsidRPr="003E46FE">
        <w:t xml:space="preserve"> </w:t>
      </w:r>
      <w:r w:rsidR="005F1FED">
        <w:t>53.397</w:t>
      </w:r>
      <w:r w:rsidR="003E50AE" w:rsidRPr="003E46FE">
        <w:t>)</w:t>
      </w:r>
      <w:r w:rsidR="00E25DFB" w:rsidRPr="003E46FE">
        <w:t>,</w:t>
      </w:r>
      <w:r w:rsidR="00B45714" w:rsidRPr="003E46FE">
        <w:t xml:space="preserve"> </w:t>
      </w:r>
      <w:r w:rsidR="0009663B" w:rsidRPr="003E46FE">
        <w:t>que</w:t>
      </w:r>
      <w:r w:rsidR="0009663B" w:rsidRPr="003E50AE">
        <w:t xml:space="preserve"> la part</w:t>
      </w:r>
      <w:r w:rsidR="00A36188" w:rsidRPr="003E50AE">
        <w:t>e cedente recib</w:t>
      </w:r>
      <w:r w:rsidR="008832D0">
        <w:t>e en este acto d</w:t>
      </w:r>
      <w:r w:rsidR="008832D0" w:rsidRPr="00AE0356">
        <w:t>e los cesionarios de la siguiente forma:</w:t>
      </w:r>
      <w:r w:rsidR="00B45714">
        <w:t xml:space="preserve"> </w:t>
      </w:r>
    </w:p>
    <w:p w:rsidR="003153D4" w:rsidRDefault="003153D4" w:rsidP="00E07F9F">
      <w:pPr>
        <w:spacing w:line="530" w:lineRule="exact"/>
      </w:pPr>
    </w:p>
    <w:p w:rsidR="009C257F" w:rsidRPr="00843FE7" w:rsidRDefault="008832D0" w:rsidP="00E07F9F">
      <w:pPr>
        <w:spacing w:line="530" w:lineRule="exact"/>
      </w:pPr>
      <w:bookmarkStart w:id="0" w:name="_GoBack"/>
      <w:bookmarkEnd w:id="0"/>
      <w:r>
        <w:t xml:space="preserve"> </w:t>
      </w:r>
      <w:r w:rsidR="000207A4" w:rsidRPr="00AE0356">
        <w:rPr>
          <w:b/>
          <w:u w:val="single"/>
        </w:rPr>
        <w:t>CUARTO</w:t>
      </w:r>
      <w:r w:rsidR="007B7A63" w:rsidRPr="00AE0356">
        <w:rPr>
          <w:b/>
          <w:u w:val="single"/>
        </w:rPr>
        <w:t>:</w:t>
      </w:r>
      <w:r w:rsidR="00BB4331">
        <w:rPr>
          <w:b/>
        </w:rPr>
        <w:t xml:space="preserve"> </w:t>
      </w:r>
      <w:r w:rsidR="000207A4" w:rsidRPr="003E50AE">
        <w:t>Por éste inst</w:t>
      </w:r>
      <w:r w:rsidR="00A749D9">
        <w:t xml:space="preserve">rumento y en señal de tradición, </w:t>
      </w:r>
      <w:r w:rsidR="000207A4" w:rsidRPr="003E50AE">
        <w:t>la parte c</w:t>
      </w:r>
      <w:r>
        <w:t>edente entrega en este acto a los cesionarios</w:t>
      </w:r>
      <w:r w:rsidR="000207A4" w:rsidRPr="003E50AE">
        <w:t xml:space="preserve"> los documentos que acreditan los derechos cedidos, quedando en consecuencia la parte cesionaria colocada en su propio lugar, grado y prelación con re</w:t>
      </w:r>
      <w:r>
        <w:t>specto a los derechos aludidos.</w:t>
      </w:r>
      <w:r w:rsidR="00BB4331">
        <w:t xml:space="preserve"> </w:t>
      </w:r>
      <w:r w:rsidR="000207A4" w:rsidRPr="00AE0356">
        <w:rPr>
          <w:b/>
          <w:u w:val="single"/>
        </w:rPr>
        <w:t>QUINTO:</w:t>
      </w:r>
      <w:r w:rsidR="00BB4331">
        <w:rPr>
          <w:b/>
        </w:rPr>
        <w:t xml:space="preserve"> </w:t>
      </w:r>
      <w:r w:rsidR="0009663B" w:rsidRPr="003E50AE">
        <w:t xml:space="preserve">La parte cedente se obliga a responder por  la existencia y legitimidad del crédito </w:t>
      </w:r>
      <w:r>
        <w:t>cedido.</w:t>
      </w:r>
      <w:r w:rsidR="00BB4331">
        <w:t xml:space="preserve"> </w:t>
      </w:r>
      <w:r w:rsidR="00EA35BA" w:rsidRPr="00EA35BA">
        <w:rPr>
          <w:b/>
          <w:u w:val="single"/>
        </w:rPr>
        <w:t>SEXTO:</w:t>
      </w:r>
      <w:r w:rsidR="00EA35BA">
        <w:t xml:space="preserve"> </w:t>
      </w:r>
      <w:r w:rsidR="009E4121">
        <w:t>(</w:t>
      </w:r>
      <w:r w:rsidR="00DF2F46" w:rsidRPr="00DF2F46">
        <w:rPr>
          <w:b/>
        </w:rPr>
        <w:t>Solicitud de Certificación Notarial</w:t>
      </w:r>
      <w:r w:rsidR="009E4121">
        <w:rPr>
          <w:b/>
        </w:rPr>
        <w:t>)</w:t>
      </w:r>
      <w:r w:rsidR="00DF2F46">
        <w:t xml:space="preserve"> Las Partes solicitan a la Escribana Florencia D`Angelo la certificación de las</w:t>
      </w:r>
      <w:r w:rsidR="009C257F">
        <w:t xml:space="preserve"> firmas del presente contrato.- Se lee, otorga y firma en el lugar y fecha indicados al inicio de este contrato.</w:t>
      </w:r>
    </w:p>
    <w:p w:rsidR="0009663B" w:rsidRDefault="0009663B" w:rsidP="00B95EB9">
      <w:pPr>
        <w:pStyle w:val="Parrafosellado"/>
        <w:rPr>
          <w:lang w:val="es-ES_tradnl"/>
        </w:rPr>
      </w:pPr>
    </w:p>
    <w:p w:rsidR="00EA35BA" w:rsidRDefault="00EA35BA" w:rsidP="00B95EB9">
      <w:pPr>
        <w:pStyle w:val="Parrafosellado"/>
        <w:rPr>
          <w:lang w:val="es-ES_tradnl"/>
        </w:rPr>
      </w:pPr>
    </w:p>
    <w:p w:rsidR="00EA35BA" w:rsidRDefault="00EA35BA" w:rsidP="00B95EB9">
      <w:pPr>
        <w:pStyle w:val="Parrafosellado"/>
        <w:rPr>
          <w:lang w:val="es-ES_tradnl"/>
        </w:rPr>
      </w:pPr>
    </w:p>
    <w:p w:rsidR="00EA35BA" w:rsidRDefault="00EA35BA" w:rsidP="00B95EB9">
      <w:pPr>
        <w:pStyle w:val="Parrafosellado"/>
        <w:rPr>
          <w:lang w:val="es-ES_tradnl"/>
        </w:rPr>
      </w:pPr>
    </w:p>
    <w:p w:rsidR="00EA35BA" w:rsidRDefault="00EA35BA" w:rsidP="00B95EB9">
      <w:pPr>
        <w:pStyle w:val="Parrafosellado"/>
        <w:rPr>
          <w:lang w:val="es-ES_tradnl"/>
        </w:rPr>
      </w:pPr>
    </w:p>
    <w:p w:rsidR="00EA35BA" w:rsidRDefault="00EA35BA" w:rsidP="00B95EB9">
      <w:pPr>
        <w:pStyle w:val="Parrafosellado"/>
        <w:rPr>
          <w:lang w:val="es-ES_tradnl"/>
        </w:rPr>
      </w:pPr>
    </w:p>
    <w:p w:rsidR="00EA35BA" w:rsidRPr="00E07F9F" w:rsidRDefault="00EA35BA" w:rsidP="00EA35BA">
      <w:pPr>
        <w:pStyle w:val="Parrafosellado"/>
        <w:rPr>
          <w:lang w:val="es-ES_tradnl"/>
        </w:rPr>
      </w:pPr>
    </w:p>
    <w:p w:rsidR="00EA35BA" w:rsidRDefault="00EA35BA" w:rsidP="00B95EB9">
      <w:pPr>
        <w:pStyle w:val="Parrafosellado"/>
        <w:rPr>
          <w:lang w:val="es-ES_tradnl"/>
        </w:rPr>
      </w:pPr>
    </w:p>
    <w:p w:rsidR="00EA35BA" w:rsidRPr="00E07F9F" w:rsidRDefault="00EA35BA" w:rsidP="00B95EB9">
      <w:pPr>
        <w:pStyle w:val="Parrafosellado"/>
        <w:rPr>
          <w:lang w:val="es-ES_tradnl"/>
        </w:rPr>
      </w:pPr>
    </w:p>
    <w:sectPr w:rsidR="00EA35BA" w:rsidRPr="00E07F9F" w:rsidSect="00B95EB9">
      <w:pgSz w:w="11907" w:h="16840" w:code="9"/>
      <w:pgMar w:top="2211" w:right="1361" w:bottom="851" w:left="221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mirrorMargin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A227E1"/>
    <w:rsid w:val="000025E9"/>
    <w:rsid w:val="000126A9"/>
    <w:rsid w:val="000207A4"/>
    <w:rsid w:val="00025072"/>
    <w:rsid w:val="00033C0C"/>
    <w:rsid w:val="00036C67"/>
    <w:rsid w:val="000444CC"/>
    <w:rsid w:val="00062147"/>
    <w:rsid w:val="0009663B"/>
    <w:rsid w:val="000B08B0"/>
    <w:rsid w:val="000C0E19"/>
    <w:rsid w:val="00132FBE"/>
    <w:rsid w:val="0013676E"/>
    <w:rsid w:val="001556DF"/>
    <w:rsid w:val="00167992"/>
    <w:rsid w:val="00181A5B"/>
    <w:rsid w:val="001840D3"/>
    <w:rsid w:val="00185307"/>
    <w:rsid w:val="00190CED"/>
    <w:rsid w:val="00197DB6"/>
    <w:rsid w:val="001A1637"/>
    <w:rsid w:val="001A702F"/>
    <w:rsid w:val="001F25F3"/>
    <w:rsid w:val="002074F2"/>
    <w:rsid w:val="00215165"/>
    <w:rsid w:val="00215802"/>
    <w:rsid w:val="002259AE"/>
    <w:rsid w:val="0023540B"/>
    <w:rsid w:val="002421E5"/>
    <w:rsid w:val="00242D42"/>
    <w:rsid w:val="00251CCA"/>
    <w:rsid w:val="002528F0"/>
    <w:rsid w:val="00265FBE"/>
    <w:rsid w:val="00290C75"/>
    <w:rsid w:val="00297B1B"/>
    <w:rsid w:val="002C23CB"/>
    <w:rsid w:val="002D5DFA"/>
    <w:rsid w:val="002E39CD"/>
    <w:rsid w:val="002E43F0"/>
    <w:rsid w:val="002E4FFF"/>
    <w:rsid w:val="002F4E32"/>
    <w:rsid w:val="003153D4"/>
    <w:rsid w:val="00324C8E"/>
    <w:rsid w:val="00395D61"/>
    <w:rsid w:val="003A1CFE"/>
    <w:rsid w:val="003D2AFD"/>
    <w:rsid w:val="003D5736"/>
    <w:rsid w:val="003E1D26"/>
    <w:rsid w:val="003E46FE"/>
    <w:rsid w:val="003E50AE"/>
    <w:rsid w:val="004079F3"/>
    <w:rsid w:val="00487991"/>
    <w:rsid w:val="004B29FE"/>
    <w:rsid w:val="004E13A6"/>
    <w:rsid w:val="004E498C"/>
    <w:rsid w:val="004F52F0"/>
    <w:rsid w:val="004F5BF9"/>
    <w:rsid w:val="0051366A"/>
    <w:rsid w:val="00523193"/>
    <w:rsid w:val="005568E2"/>
    <w:rsid w:val="0056165C"/>
    <w:rsid w:val="005664B2"/>
    <w:rsid w:val="00591E5B"/>
    <w:rsid w:val="00592E14"/>
    <w:rsid w:val="005B5998"/>
    <w:rsid w:val="005D2E3A"/>
    <w:rsid w:val="005F08CD"/>
    <w:rsid w:val="005F1FED"/>
    <w:rsid w:val="005F4C83"/>
    <w:rsid w:val="00605B56"/>
    <w:rsid w:val="006163F3"/>
    <w:rsid w:val="00625F20"/>
    <w:rsid w:val="00654CAA"/>
    <w:rsid w:val="006660F4"/>
    <w:rsid w:val="00680F81"/>
    <w:rsid w:val="00686616"/>
    <w:rsid w:val="00696BBE"/>
    <w:rsid w:val="006B7828"/>
    <w:rsid w:val="006C1B3B"/>
    <w:rsid w:val="006D3495"/>
    <w:rsid w:val="006F0763"/>
    <w:rsid w:val="006F603A"/>
    <w:rsid w:val="00710F85"/>
    <w:rsid w:val="007243E1"/>
    <w:rsid w:val="007268B3"/>
    <w:rsid w:val="00746EE3"/>
    <w:rsid w:val="0074757E"/>
    <w:rsid w:val="007550F7"/>
    <w:rsid w:val="00776DD3"/>
    <w:rsid w:val="007B7A63"/>
    <w:rsid w:val="007C1B89"/>
    <w:rsid w:val="007E2042"/>
    <w:rsid w:val="007E2217"/>
    <w:rsid w:val="007E456F"/>
    <w:rsid w:val="00800686"/>
    <w:rsid w:val="008275B0"/>
    <w:rsid w:val="00832A24"/>
    <w:rsid w:val="00843FE7"/>
    <w:rsid w:val="00853EC5"/>
    <w:rsid w:val="00881E51"/>
    <w:rsid w:val="008832D0"/>
    <w:rsid w:val="00891BF9"/>
    <w:rsid w:val="008F55E0"/>
    <w:rsid w:val="009334E1"/>
    <w:rsid w:val="00933BA4"/>
    <w:rsid w:val="00936B71"/>
    <w:rsid w:val="00942D3D"/>
    <w:rsid w:val="00996FBE"/>
    <w:rsid w:val="009C257F"/>
    <w:rsid w:val="009C49A8"/>
    <w:rsid w:val="009E4121"/>
    <w:rsid w:val="009F3703"/>
    <w:rsid w:val="00A00B30"/>
    <w:rsid w:val="00A126B9"/>
    <w:rsid w:val="00A1626F"/>
    <w:rsid w:val="00A227E1"/>
    <w:rsid w:val="00A26BE2"/>
    <w:rsid w:val="00A277EA"/>
    <w:rsid w:val="00A36188"/>
    <w:rsid w:val="00A4081E"/>
    <w:rsid w:val="00A72847"/>
    <w:rsid w:val="00A749D9"/>
    <w:rsid w:val="00AE0356"/>
    <w:rsid w:val="00AE4549"/>
    <w:rsid w:val="00AF31F7"/>
    <w:rsid w:val="00B03A41"/>
    <w:rsid w:val="00B1050B"/>
    <w:rsid w:val="00B242A0"/>
    <w:rsid w:val="00B42D0B"/>
    <w:rsid w:val="00B44F82"/>
    <w:rsid w:val="00B45714"/>
    <w:rsid w:val="00B63EAC"/>
    <w:rsid w:val="00B81E92"/>
    <w:rsid w:val="00B9250B"/>
    <w:rsid w:val="00B95EB9"/>
    <w:rsid w:val="00BB4331"/>
    <w:rsid w:val="00BF4764"/>
    <w:rsid w:val="00C060DB"/>
    <w:rsid w:val="00C07F0B"/>
    <w:rsid w:val="00C12FF4"/>
    <w:rsid w:val="00C22C73"/>
    <w:rsid w:val="00C61CF5"/>
    <w:rsid w:val="00C71465"/>
    <w:rsid w:val="00C9707A"/>
    <w:rsid w:val="00C97A68"/>
    <w:rsid w:val="00CA123E"/>
    <w:rsid w:val="00CA1FBE"/>
    <w:rsid w:val="00CB737A"/>
    <w:rsid w:val="00CE7FF2"/>
    <w:rsid w:val="00D123D6"/>
    <w:rsid w:val="00D249DF"/>
    <w:rsid w:val="00D36047"/>
    <w:rsid w:val="00D56939"/>
    <w:rsid w:val="00D62ABC"/>
    <w:rsid w:val="00D75984"/>
    <w:rsid w:val="00D771E5"/>
    <w:rsid w:val="00DD51CB"/>
    <w:rsid w:val="00DF0D81"/>
    <w:rsid w:val="00DF2F46"/>
    <w:rsid w:val="00E07F9F"/>
    <w:rsid w:val="00E25DFB"/>
    <w:rsid w:val="00E27C3C"/>
    <w:rsid w:val="00E41322"/>
    <w:rsid w:val="00E41F9A"/>
    <w:rsid w:val="00E829EB"/>
    <w:rsid w:val="00E873F5"/>
    <w:rsid w:val="00EA35BA"/>
    <w:rsid w:val="00EB5BFB"/>
    <w:rsid w:val="00EC396F"/>
    <w:rsid w:val="00ED5FE9"/>
    <w:rsid w:val="00ED7614"/>
    <w:rsid w:val="00F04F1A"/>
    <w:rsid w:val="00F0574A"/>
    <w:rsid w:val="00F115D5"/>
    <w:rsid w:val="00F17E44"/>
    <w:rsid w:val="00F17F18"/>
    <w:rsid w:val="00F25682"/>
    <w:rsid w:val="00F25858"/>
    <w:rsid w:val="00F35543"/>
    <w:rsid w:val="00F41A4C"/>
    <w:rsid w:val="00F5211C"/>
    <w:rsid w:val="00F6239B"/>
    <w:rsid w:val="00F6322F"/>
    <w:rsid w:val="00F7307E"/>
    <w:rsid w:val="00F8280D"/>
    <w:rsid w:val="00FB327E"/>
    <w:rsid w:val="00FB541C"/>
    <w:rsid w:val="00FC6F78"/>
    <w:rsid w:val="00FD28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UY" w:eastAsia="es-UY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840D3"/>
    <w:pPr>
      <w:widowControl w:val="0"/>
      <w:spacing w:line="550" w:lineRule="exact"/>
      <w:jc w:val="both"/>
    </w:pPr>
    <w:rPr>
      <w:sz w:val="24"/>
      <w:lang w:val="es-ES_tradnl" w:eastAsia="es-ES"/>
    </w:rPr>
  </w:style>
  <w:style w:type="paragraph" w:styleId="Ttulo1">
    <w:name w:val="heading 1"/>
    <w:basedOn w:val="Normal"/>
    <w:qFormat/>
    <w:rsid w:val="00CA123E"/>
    <w:pPr>
      <w:widowControl/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48"/>
      <w:szCs w:val="4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rrafosellado">
    <w:name w:val="Parrafo sellado"/>
    <w:basedOn w:val="Normal"/>
    <w:autoRedefine/>
    <w:rsid w:val="00B95EB9"/>
    <w:pPr>
      <w:spacing w:line="530" w:lineRule="exact"/>
    </w:pPr>
    <w:rPr>
      <w:szCs w:val="24"/>
      <w:lang w:val="es-ES"/>
    </w:rPr>
  </w:style>
  <w:style w:type="character" w:styleId="Hipervnculo">
    <w:name w:val="Hyperlink"/>
    <w:rsid w:val="00CA123E"/>
    <w:rPr>
      <w:color w:val="0000FF"/>
      <w:u w:val="single"/>
    </w:rPr>
  </w:style>
  <w:style w:type="character" w:customStyle="1" w:styleId="offscreen">
    <w:name w:val="offscreen"/>
    <w:basedOn w:val="Fuentedeprrafopredeter"/>
    <w:rsid w:val="00CA123E"/>
  </w:style>
  <w:style w:type="paragraph" w:styleId="z-Principiodelformulario">
    <w:name w:val="HTML Top of Form"/>
    <w:basedOn w:val="Normal"/>
    <w:next w:val="Normal"/>
    <w:hidden/>
    <w:rsid w:val="00CA123E"/>
    <w:pPr>
      <w:widowControl/>
      <w:pBdr>
        <w:bottom w:val="single" w:sz="6" w:space="1" w:color="auto"/>
      </w:pBdr>
      <w:spacing w:line="240" w:lineRule="auto"/>
      <w:jc w:val="center"/>
    </w:pPr>
    <w:rPr>
      <w:rFonts w:ascii="Arial" w:hAnsi="Arial" w:cs="Arial"/>
      <w:vanish/>
      <w:sz w:val="16"/>
      <w:szCs w:val="16"/>
      <w:lang w:val="es-ES"/>
    </w:rPr>
  </w:style>
  <w:style w:type="paragraph" w:styleId="z-Finaldelformulario">
    <w:name w:val="HTML Bottom of Form"/>
    <w:basedOn w:val="Normal"/>
    <w:next w:val="Normal"/>
    <w:hidden/>
    <w:rsid w:val="00CA123E"/>
    <w:pPr>
      <w:widowControl/>
      <w:pBdr>
        <w:top w:val="single" w:sz="6" w:space="1" w:color="auto"/>
      </w:pBdr>
      <w:spacing w:line="240" w:lineRule="auto"/>
      <w:jc w:val="center"/>
    </w:pPr>
    <w:rPr>
      <w:rFonts w:ascii="Arial" w:hAnsi="Arial" w:cs="Arial"/>
      <w:vanish/>
      <w:sz w:val="16"/>
      <w:szCs w:val="16"/>
      <w:lang w:val="es-ES"/>
    </w:rPr>
  </w:style>
  <w:style w:type="character" w:customStyle="1" w:styleId="email">
    <w:name w:val="email"/>
    <w:basedOn w:val="Fuentedeprrafopredeter"/>
    <w:rsid w:val="00CA123E"/>
  </w:style>
  <w:style w:type="paragraph" w:customStyle="1" w:styleId="Documento">
    <w:name w:val="Documento"/>
    <w:basedOn w:val="Normal"/>
    <w:autoRedefine/>
    <w:rsid w:val="00C22C73"/>
    <w:pPr>
      <w:widowControl/>
      <w:spacing w:line="360" w:lineRule="exact"/>
    </w:pPr>
    <w:rPr>
      <w:sz w:val="28"/>
    </w:rPr>
  </w:style>
  <w:style w:type="paragraph" w:customStyle="1" w:styleId="PapelNotarial">
    <w:name w:val="Papel Notarial"/>
    <w:basedOn w:val="Normal"/>
    <w:autoRedefine/>
    <w:rsid w:val="00C22C73"/>
    <w:pPr>
      <w:widowControl/>
      <w:spacing w:line="240" w:lineRule="auto"/>
    </w:pPr>
    <w:rPr>
      <w:rFonts w:ascii="Tahoma" w:hAnsi="Tahoma"/>
      <w:sz w:val="21"/>
      <w:lang w:val="es-MX"/>
    </w:rPr>
  </w:style>
  <w:style w:type="character" w:customStyle="1" w:styleId="apple-converted-space">
    <w:name w:val="apple-converted-space"/>
    <w:basedOn w:val="Fuentedeprrafopredeter"/>
    <w:rsid w:val="00C22C73"/>
  </w:style>
  <w:style w:type="paragraph" w:customStyle="1" w:styleId="yiv129926752msonormal">
    <w:name w:val="yiv129926752msonormal"/>
    <w:basedOn w:val="Normal"/>
    <w:rsid w:val="00C22C73"/>
    <w:pPr>
      <w:widowControl/>
      <w:spacing w:before="100" w:beforeAutospacing="1" w:after="100" w:afterAutospacing="1" w:line="240" w:lineRule="auto"/>
      <w:jc w:val="left"/>
    </w:pPr>
    <w:rPr>
      <w:szCs w:val="24"/>
      <w:lang w:val="es-ES"/>
    </w:rPr>
  </w:style>
  <w:style w:type="character" w:customStyle="1" w:styleId="yiv129926752apple-style-span">
    <w:name w:val="yiv129926752apple-style-span"/>
    <w:basedOn w:val="Fuentedeprrafopredeter"/>
    <w:rsid w:val="00C22C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UY" w:eastAsia="es-UY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840D3"/>
    <w:pPr>
      <w:widowControl w:val="0"/>
      <w:spacing w:line="550" w:lineRule="exact"/>
      <w:jc w:val="both"/>
    </w:pPr>
    <w:rPr>
      <w:sz w:val="24"/>
      <w:lang w:val="es-ES_tradnl" w:eastAsia="es-ES"/>
    </w:rPr>
  </w:style>
  <w:style w:type="paragraph" w:styleId="Ttulo1">
    <w:name w:val="heading 1"/>
    <w:basedOn w:val="Normal"/>
    <w:qFormat/>
    <w:rsid w:val="00CA123E"/>
    <w:pPr>
      <w:widowControl/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48"/>
      <w:szCs w:val="4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rrafosellado">
    <w:name w:val="Parrafo sellado"/>
    <w:basedOn w:val="Normal"/>
    <w:autoRedefine/>
    <w:rsid w:val="00B95EB9"/>
    <w:pPr>
      <w:spacing w:line="530" w:lineRule="exact"/>
    </w:pPr>
    <w:rPr>
      <w:szCs w:val="24"/>
      <w:lang w:val="es-ES"/>
    </w:rPr>
  </w:style>
  <w:style w:type="character" w:styleId="Hipervnculo">
    <w:name w:val="Hyperlink"/>
    <w:rsid w:val="00CA123E"/>
    <w:rPr>
      <w:color w:val="0000FF"/>
      <w:u w:val="single"/>
    </w:rPr>
  </w:style>
  <w:style w:type="character" w:customStyle="1" w:styleId="offscreen">
    <w:name w:val="offscreen"/>
    <w:basedOn w:val="Fuentedeprrafopredeter"/>
    <w:rsid w:val="00CA123E"/>
  </w:style>
  <w:style w:type="paragraph" w:styleId="z-Principiodelformulario">
    <w:name w:val="HTML Top of Form"/>
    <w:basedOn w:val="Normal"/>
    <w:next w:val="Normal"/>
    <w:hidden/>
    <w:rsid w:val="00CA123E"/>
    <w:pPr>
      <w:widowControl/>
      <w:pBdr>
        <w:bottom w:val="single" w:sz="6" w:space="1" w:color="auto"/>
      </w:pBdr>
      <w:spacing w:line="240" w:lineRule="auto"/>
      <w:jc w:val="center"/>
    </w:pPr>
    <w:rPr>
      <w:rFonts w:ascii="Arial" w:hAnsi="Arial" w:cs="Arial"/>
      <w:vanish/>
      <w:sz w:val="16"/>
      <w:szCs w:val="16"/>
      <w:lang w:val="es-ES"/>
    </w:rPr>
  </w:style>
  <w:style w:type="paragraph" w:styleId="z-Finaldelformulario">
    <w:name w:val="HTML Bottom of Form"/>
    <w:basedOn w:val="Normal"/>
    <w:next w:val="Normal"/>
    <w:hidden/>
    <w:rsid w:val="00CA123E"/>
    <w:pPr>
      <w:widowControl/>
      <w:pBdr>
        <w:top w:val="single" w:sz="6" w:space="1" w:color="auto"/>
      </w:pBdr>
      <w:spacing w:line="240" w:lineRule="auto"/>
      <w:jc w:val="center"/>
    </w:pPr>
    <w:rPr>
      <w:rFonts w:ascii="Arial" w:hAnsi="Arial" w:cs="Arial"/>
      <w:vanish/>
      <w:sz w:val="16"/>
      <w:szCs w:val="16"/>
      <w:lang w:val="es-ES"/>
    </w:rPr>
  </w:style>
  <w:style w:type="character" w:customStyle="1" w:styleId="email">
    <w:name w:val="email"/>
    <w:basedOn w:val="Fuentedeprrafopredeter"/>
    <w:rsid w:val="00CA123E"/>
  </w:style>
  <w:style w:type="paragraph" w:customStyle="1" w:styleId="Documento">
    <w:name w:val="Documento"/>
    <w:basedOn w:val="Normal"/>
    <w:autoRedefine/>
    <w:rsid w:val="00C22C73"/>
    <w:pPr>
      <w:widowControl/>
      <w:spacing w:line="360" w:lineRule="exact"/>
    </w:pPr>
    <w:rPr>
      <w:sz w:val="28"/>
    </w:rPr>
  </w:style>
  <w:style w:type="paragraph" w:customStyle="1" w:styleId="PapelNotarial">
    <w:name w:val="Papel Notarial"/>
    <w:basedOn w:val="Normal"/>
    <w:autoRedefine/>
    <w:rsid w:val="00C22C73"/>
    <w:pPr>
      <w:widowControl/>
      <w:spacing w:line="240" w:lineRule="auto"/>
    </w:pPr>
    <w:rPr>
      <w:rFonts w:ascii="Tahoma" w:hAnsi="Tahoma"/>
      <w:sz w:val="21"/>
      <w:lang w:val="es-MX"/>
    </w:rPr>
  </w:style>
  <w:style w:type="character" w:customStyle="1" w:styleId="apple-converted-space">
    <w:name w:val="apple-converted-space"/>
    <w:basedOn w:val="Fuentedeprrafopredeter"/>
    <w:rsid w:val="00C22C73"/>
  </w:style>
  <w:style w:type="paragraph" w:customStyle="1" w:styleId="yiv129926752msonormal">
    <w:name w:val="yiv129926752msonormal"/>
    <w:basedOn w:val="Normal"/>
    <w:rsid w:val="00C22C73"/>
    <w:pPr>
      <w:widowControl/>
      <w:spacing w:before="100" w:beforeAutospacing="1" w:after="100" w:afterAutospacing="1" w:line="240" w:lineRule="auto"/>
      <w:jc w:val="left"/>
    </w:pPr>
    <w:rPr>
      <w:szCs w:val="24"/>
      <w:lang w:val="es-ES"/>
    </w:rPr>
  </w:style>
  <w:style w:type="character" w:customStyle="1" w:styleId="yiv129926752apple-style-span">
    <w:name w:val="yiv129926752apple-style-span"/>
    <w:basedOn w:val="Fuentedeprrafopredeter"/>
    <w:rsid w:val="00C22C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0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94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9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74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56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671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26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82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07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23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065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88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91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13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55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91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05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383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264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693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2262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5324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132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2453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776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05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362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11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soffice\Plantillas\CERTIFICACION%20DE%20FIRMAS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CERTIFICACION DE FIRMAS</Template>
  <TotalTime>56</TotalTime>
  <Pages>3</Pages>
  <Words>721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ADRIANA DIAZ BALPARDA ESCRIBANA PUBLICA, CERTIFICO QUE: Las firmas que anteceden son auténticas, y corresponden a las personas hábiles y de mi conocimiento,</vt:lpstr>
    </vt:vector>
  </TitlesOfParts>
  <Company/>
  <LinksUpToDate>false</LinksUpToDate>
  <CharactersWithSpaces>4682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ADRIANA DIAZ BALPARDA ESCRIBANA PUBLICA, CERTIFICO QUE: Las firmas que anteceden son auténticas, y corresponden a las personas hábiles y de mi conocimiento,</dc:title>
  <dc:creator>vantec</dc:creator>
  <cp:lastModifiedBy>Florencia</cp:lastModifiedBy>
  <cp:revision>37</cp:revision>
  <cp:lastPrinted>2017-05-25T20:13:00Z</cp:lastPrinted>
  <dcterms:created xsi:type="dcterms:W3CDTF">2019-04-24T13:30:00Z</dcterms:created>
  <dcterms:modified xsi:type="dcterms:W3CDTF">2019-05-06T14:42:00Z</dcterms:modified>
</cp:coreProperties>
</file>