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62CFAB" w14:textId="2B23600E" w:rsidR="009E3AB6" w:rsidRDefault="00372635" w:rsidP="00E07F9F">
      <w:pPr>
        <w:spacing w:line="530" w:lineRule="exact"/>
        <w:rPr>
          <w:b/>
          <w:szCs w:val="24"/>
        </w:rPr>
      </w:pPr>
      <w:r>
        <w:rPr>
          <w:b/>
          <w:u w:val="single"/>
        </w:rPr>
        <w:t>ACUERDO.-ENTRE</w:t>
      </w:r>
      <w:r w:rsidR="00A749D9">
        <w:rPr>
          <w:b/>
          <w:u w:val="single"/>
        </w:rPr>
        <w:t xml:space="preserve"> </w:t>
      </w:r>
      <w:r w:rsidR="00996FBE">
        <w:rPr>
          <w:b/>
          <w:u w:val="single"/>
        </w:rPr>
        <w:t>DOKIDAN S</w:t>
      </w:r>
      <w:r w:rsidR="00755601">
        <w:rPr>
          <w:b/>
          <w:u w:val="single"/>
        </w:rPr>
        <w:t>.</w:t>
      </w:r>
      <w:r>
        <w:rPr>
          <w:b/>
          <w:u w:val="single"/>
        </w:rPr>
        <w:t>A Y</w:t>
      </w:r>
      <w:r w:rsidR="00060BED" w:rsidRPr="00060BED">
        <w:rPr>
          <w:b/>
          <w:szCs w:val="24"/>
          <w:u w:val="single"/>
        </w:rPr>
        <w:t xml:space="preserve"> </w:t>
      </w:r>
      <w:r>
        <w:rPr>
          <w:b/>
          <w:szCs w:val="24"/>
          <w:u w:val="single"/>
        </w:rPr>
        <w:t>GONZALO PEREZ.</w:t>
      </w:r>
      <w:r w:rsidR="00996FBE" w:rsidRPr="005216EF">
        <w:t xml:space="preserve"> </w:t>
      </w:r>
      <w:r w:rsidR="004F5BF9" w:rsidRPr="005216EF">
        <w:t>En la ciudad</w:t>
      </w:r>
      <w:r w:rsidR="0009663B" w:rsidRPr="005216EF">
        <w:t xml:space="preserve"> de </w:t>
      </w:r>
      <w:r>
        <w:t>Punta del Este</w:t>
      </w:r>
      <w:r w:rsidR="00B03A41" w:rsidRPr="003E50AE">
        <w:t xml:space="preserve">, </w:t>
      </w:r>
      <w:r w:rsidR="006163F3" w:rsidRPr="003E50AE">
        <w:t>el</w:t>
      </w:r>
      <w:r w:rsidR="0074757E">
        <w:t xml:space="preserve"> </w:t>
      </w:r>
      <w:r>
        <w:t>4 de Septiembre</w:t>
      </w:r>
      <w:r w:rsidR="00996FBE">
        <w:t xml:space="preserve"> </w:t>
      </w:r>
      <w:r w:rsidR="005B5998" w:rsidRPr="003E50AE">
        <w:t>de</w:t>
      </w:r>
      <w:r w:rsidR="004F5BF9" w:rsidRPr="003E50AE">
        <w:t xml:space="preserve"> </w:t>
      </w:r>
      <w:r w:rsidR="00E418DF">
        <w:t>2020</w:t>
      </w:r>
      <w:r w:rsidR="0009663B" w:rsidRPr="003E50AE">
        <w:t xml:space="preserve">, comparecen: </w:t>
      </w:r>
      <w:r w:rsidR="006163F3" w:rsidRPr="003E50AE">
        <w:rPr>
          <w:b/>
        </w:rPr>
        <w:t>POR UNA PARTE</w:t>
      </w:r>
      <w:r w:rsidR="00996FBE" w:rsidRPr="00C07F0B">
        <w:t xml:space="preserve">: El señor </w:t>
      </w:r>
      <w:proofErr w:type="spellStart"/>
      <w:r w:rsidR="00996FBE" w:rsidRPr="00C07F0B">
        <w:t>Willian</w:t>
      </w:r>
      <w:proofErr w:type="spellEnd"/>
      <w:r w:rsidR="00996FBE" w:rsidRPr="00C07F0B">
        <w:t xml:space="preserve"> Santiago </w:t>
      </w:r>
      <w:proofErr w:type="spellStart"/>
      <w:r w:rsidR="00996FBE" w:rsidRPr="00C07F0B">
        <w:t>Bonachea</w:t>
      </w:r>
      <w:proofErr w:type="spellEnd"/>
      <w:r w:rsidR="00996FBE" w:rsidRPr="00C07F0B">
        <w:t xml:space="preserve">, mayor de edad, titular de la cédula de identidad uruguaya número 6.130.618-4, quien actúa en este otorgamiento en su calidad de Presidente del Directorio, en nombre y representación de la sociedad </w:t>
      </w:r>
      <w:r w:rsidR="00996FBE" w:rsidRPr="00C07F0B">
        <w:rPr>
          <w:b/>
        </w:rPr>
        <w:t>DOKIDAN SOCIEDAD ANONIMA,</w:t>
      </w:r>
      <w:r w:rsidR="00996FBE" w:rsidRPr="00C07F0B">
        <w:t xml:space="preserve"> persona jurídica con plazo vigente, inscripta en el Registro Único Tributario de la Dirección General Impositiva con el número 217614060017, constituyendo domicilio a ef</w:t>
      </w:r>
      <w:r>
        <w:t>ectos del presente en calle Salt</w:t>
      </w:r>
      <w:r w:rsidR="00996FBE" w:rsidRPr="00C07F0B">
        <w:t xml:space="preserve"> Lake esquina Galileo, </w:t>
      </w:r>
      <w:proofErr w:type="spellStart"/>
      <w:r w:rsidR="00996FBE" w:rsidRPr="00C07F0B">
        <w:t>Cantegril</w:t>
      </w:r>
      <w:proofErr w:type="spellEnd"/>
      <w:r w:rsidR="00996FBE" w:rsidRPr="00C07F0B">
        <w:t>, Punta del Este</w:t>
      </w:r>
      <w:r w:rsidR="00F6239B" w:rsidRPr="00C07F0B">
        <w:t>.</w:t>
      </w:r>
      <w:r w:rsidR="00D123D6" w:rsidRPr="00C07F0B">
        <w:t xml:space="preserve"> </w:t>
      </w:r>
      <w:r w:rsidR="006163F3" w:rsidRPr="00557509">
        <w:rPr>
          <w:b/>
        </w:rPr>
        <w:t>POR OTRA PARTE</w:t>
      </w:r>
      <w:r w:rsidR="00A749D9" w:rsidRPr="00C07F0B">
        <w:t>:</w:t>
      </w:r>
      <w:r w:rsidR="0074757E" w:rsidRPr="0074757E">
        <w:rPr>
          <w:b/>
          <w:color w:val="000000"/>
        </w:rPr>
        <w:t xml:space="preserve"> </w:t>
      </w:r>
      <w:r w:rsidR="003D2C40">
        <w:rPr>
          <w:b/>
          <w:color w:val="000000"/>
        </w:rPr>
        <w:t xml:space="preserve">I) </w:t>
      </w:r>
      <w:r>
        <w:rPr>
          <w:b/>
          <w:color w:val="000000"/>
        </w:rPr>
        <w:t>GONZALO PÉREZ</w:t>
      </w:r>
      <w:r w:rsidR="000262AD" w:rsidRPr="002B02E2">
        <w:rPr>
          <w:b/>
          <w:szCs w:val="24"/>
        </w:rPr>
        <w:t>,</w:t>
      </w:r>
      <w:r w:rsidR="000262AD" w:rsidRPr="002B02E2">
        <w:rPr>
          <w:szCs w:val="24"/>
        </w:rPr>
        <w:t xml:space="preserve"> oriental, mayo</w:t>
      </w:r>
      <w:r w:rsidR="008B3586" w:rsidRPr="002B02E2">
        <w:rPr>
          <w:szCs w:val="24"/>
        </w:rPr>
        <w:t>r</w:t>
      </w:r>
      <w:r w:rsidR="000262AD" w:rsidRPr="002B02E2">
        <w:rPr>
          <w:szCs w:val="24"/>
        </w:rPr>
        <w:t xml:space="preserve"> de edad, titular de la cédula de identidad número</w:t>
      </w:r>
      <w:r>
        <w:rPr>
          <w:szCs w:val="24"/>
        </w:rPr>
        <w:t xml:space="preserve"> 1.941.975-3</w:t>
      </w:r>
      <w:r w:rsidR="003D2C40">
        <w:rPr>
          <w:szCs w:val="24"/>
        </w:rPr>
        <w:t xml:space="preserve">; </w:t>
      </w:r>
      <w:r w:rsidRPr="00372635">
        <w:rPr>
          <w:b/>
          <w:szCs w:val="24"/>
        </w:rPr>
        <w:t>ACUERDAN</w:t>
      </w:r>
      <w:r>
        <w:rPr>
          <w:szCs w:val="24"/>
        </w:rPr>
        <w:t>.-Que el día 4 de septiembre de 2020 DOKIDAN SA cede,</w:t>
      </w:r>
      <w:r w:rsidR="009E3AB6" w:rsidRPr="009E3AB6">
        <w:rPr>
          <w:szCs w:val="24"/>
        </w:rPr>
        <w:t xml:space="preserve"> </w:t>
      </w:r>
      <w:r w:rsidR="009E3AB6">
        <w:rPr>
          <w:szCs w:val="24"/>
        </w:rPr>
        <w:t>los créditos resultantes correspondientes a los gastos de ocupación de las unidades descriptas en el cuadro adjunto y que forma parte de este acuerdo</w:t>
      </w:r>
      <w:r w:rsidR="007F618B">
        <w:rPr>
          <w:szCs w:val="24"/>
        </w:rPr>
        <w:t>,</w:t>
      </w:r>
      <w:r w:rsidR="009E3AB6">
        <w:rPr>
          <w:szCs w:val="24"/>
        </w:rPr>
        <w:t xml:space="preserve"> por un importe de </w:t>
      </w:r>
      <w:r w:rsidR="009E3AB6" w:rsidRPr="00372635">
        <w:rPr>
          <w:b/>
          <w:szCs w:val="24"/>
        </w:rPr>
        <w:t>138.970 U$S (ciento treinta y ocho mil novecientos setenta dólares americanos)</w:t>
      </w:r>
      <w:r w:rsidR="009E3AB6">
        <w:rPr>
          <w:b/>
          <w:szCs w:val="24"/>
        </w:rPr>
        <w:t>.</w:t>
      </w:r>
    </w:p>
    <w:p w14:paraId="2E3E4675" w14:textId="401D2EB7" w:rsidR="00372635" w:rsidRPr="009E3AB6" w:rsidRDefault="009E3AB6" w:rsidP="00E07F9F">
      <w:pPr>
        <w:spacing w:line="530" w:lineRule="exact"/>
        <w:rPr>
          <w:szCs w:val="24"/>
        </w:rPr>
      </w:pPr>
      <w:r>
        <w:rPr>
          <w:szCs w:val="24"/>
        </w:rPr>
        <w:t>Dicho crédito se cede</w:t>
      </w:r>
      <w:r w:rsidR="00372635">
        <w:rPr>
          <w:szCs w:val="24"/>
        </w:rPr>
        <w:t xml:space="preserve"> en carácter de compensación </w:t>
      </w:r>
      <w:r>
        <w:rPr>
          <w:szCs w:val="24"/>
        </w:rPr>
        <w:t xml:space="preserve">por cheques de la misma empresa (DOKIDAN, S.A.) entregados anteriormente a este acto, al señor GONZALO PÉREZ </w:t>
      </w:r>
      <w:r w:rsidR="007F618B">
        <w:rPr>
          <w:szCs w:val="24"/>
        </w:rPr>
        <w:t xml:space="preserve">MÉNDEZ </w:t>
      </w:r>
      <w:r>
        <w:rPr>
          <w:szCs w:val="24"/>
        </w:rPr>
        <w:t xml:space="preserve">por un importe total de </w:t>
      </w:r>
      <w:r w:rsidRPr="009E3AB6">
        <w:rPr>
          <w:b/>
          <w:szCs w:val="24"/>
        </w:rPr>
        <w:t xml:space="preserve">249.700 U$S (doscientos cuarenta y nueve mil </w:t>
      </w:r>
      <w:r>
        <w:rPr>
          <w:b/>
          <w:szCs w:val="24"/>
        </w:rPr>
        <w:t xml:space="preserve">setecientos dólares americanos), </w:t>
      </w:r>
      <w:r w:rsidRPr="009E3AB6">
        <w:rPr>
          <w:szCs w:val="24"/>
        </w:rPr>
        <w:t xml:space="preserve">quien se compromete a la devolución de los mismos una vez </w:t>
      </w:r>
      <w:r>
        <w:rPr>
          <w:szCs w:val="24"/>
        </w:rPr>
        <w:t>se vayan cancelando los gastos de ocupación de las unidades.</w:t>
      </w:r>
      <w:r w:rsidRPr="009E3AB6">
        <w:rPr>
          <w:szCs w:val="24"/>
        </w:rPr>
        <w:t xml:space="preserve"> </w:t>
      </w:r>
    </w:p>
    <w:p w14:paraId="09A785E2" w14:textId="1C1353C6" w:rsidR="00372635" w:rsidRDefault="00372635" w:rsidP="00E07F9F">
      <w:pPr>
        <w:spacing w:line="530" w:lineRule="exact"/>
        <w:rPr>
          <w:szCs w:val="24"/>
        </w:rPr>
      </w:pPr>
      <w:r>
        <w:rPr>
          <w:szCs w:val="24"/>
        </w:rPr>
        <w:t xml:space="preserve">Asimismo forma parte integrante de este acuerdo, las cesiones de crédito de las unidades 402  y 1902 en su totalidad, </w:t>
      </w:r>
      <w:r w:rsidR="009E3AB6">
        <w:rPr>
          <w:szCs w:val="24"/>
        </w:rPr>
        <w:t>esto</w:t>
      </w:r>
      <w:r>
        <w:rPr>
          <w:szCs w:val="24"/>
        </w:rPr>
        <w:t xml:space="preserve"> es el saldo de precio y gastos de ocupación.</w:t>
      </w:r>
    </w:p>
    <w:p w14:paraId="1B313BC8" w14:textId="6CBF7918" w:rsidR="00372635" w:rsidRDefault="009E3AB6" w:rsidP="00E07F9F">
      <w:pPr>
        <w:spacing w:line="530" w:lineRule="exact"/>
        <w:rPr>
          <w:b/>
          <w:szCs w:val="24"/>
        </w:rPr>
      </w:pPr>
      <w:r>
        <w:rPr>
          <w:szCs w:val="24"/>
        </w:rPr>
        <w:t xml:space="preserve">Ambas sumas ascienden a </w:t>
      </w:r>
      <w:r w:rsidRPr="009E3AB6">
        <w:rPr>
          <w:b/>
          <w:szCs w:val="24"/>
        </w:rPr>
        <w:t>110.750 U$S (ciento diez mil setecient</w:t>
      </w:r>
      <w:r w:rsidR="007F618B">
        <w:rPr>
          <w:b/>
          <w:szCs w:val="24"/>
        </w:rPr>
        <w:t>os cincuenta dólares americanos).</w:t>
      </w:r>
    </w:p>
    <w:p w14:paraId="355C3B0D" w14:textId="3F25E087" w:rsidR="009E3AB6" w:rsidRPr="009E3AB6" w:rsidRDefault="007F618B" w:rsidP="00E07F9F">
      <w:pPr>
        <w:spacing w:line="530" w:lineRule="exact"/>
        <w:rPr>
          <w:szCs w:val="24"/>
        </w:rPr>
      </w:pPr>
      <w:r>
        <w:rPr>
          <w:b/>
          <w:szCs w:val="24"/>
        </w:rPr>
        <w:t>PL</w:t>
      </w:r>
      <w:r w:rsidRPr="007F618B">
        <w:rPr>
          <w:b/>
          <w:szCs w:val="24"/>
        </w:rPr>
        <w:t>AZO.-</w:t>
      </w:r>
      <w:r w:rsidR="009E3AB6" w:rsidRPr="009E3AB6">
        <w:rPr>
          <w:szCs w:val="24"/>
        </w:rPr>
        <w:t>Se fija como fecha límite para la cancelación de estos créditos el 31 de diciembre de 2020</w:t>
      </w:r>
      <w:r w:rsidR="009E3AB6">
        <w:rPr>
          <w:szCs w:val="24"/>
        </w:rPr>
        <w:t>.</w:t>
      </w:r>
    </w:p>
    <w:p w14:paraId="3711628A" w14:textId="3A95FBA5" w:rsidR="00E07F9F" w:rsidRDefault="00A749D9" w:rsidP="00E07F9F">
      <w:pPr>
        <w:spacing w:line="530" w:lineRule="exact"/>
      </w:pPr>
      <w:r>
        <w:rPr>
          <w:b/>
        </w:rPr>
        <w:lastRenderedPageBreak/>
        <w:t xml:space="preserve"> </w:t>
      </w:r>
      <w:r w:rsidR="0009663B" w:rsidRPr="003E50AE">
        <w:t xml:space="preserve">La parte cedente se obliga a responder por  la existencia y legitimidad del crédito </w:t>
      </w:r>
      <w:r w:rsidR="008832D0">
        <w:t>cedido.</w:t>
      </w:r>
      <w:r w:rsidR="00625F20" w:rsidRPr="003E50AE">
        <w:t xml:space="preserve"> </w:t>
      </w:r>
    </w:p>
    <w:p w14:paraId="26E3C8A0" w14:textId="5A226760" w:rsidR="007F618B" w:rsidRDefault="007F618B" w:rsidP="00E07F9F">
      <w:pPr>
        <w:spacing w:line="530" w:lineRule="exact"/>
      </w:pPr>
      <w:r>
        <w:t>Se firman dos ejemplares del mismo tener el lugar y fecha indicados.</w:t>
      </w:r>
    </w:p>
    <w:p w14:paraId="0B947A3F" w14:textId="77777777" w:rsidR="007F618B" w:rsidRDefault="007F618B" w:rsidP="00E07F9F">
      <w:pPr>
        <w:spacing w:line="530" w:lineRule="exact"/>
      </w:pPr>
    </w:p>
    <w:p w14:paraId="5C5A8AF0" w14:textId="2F583908" w:rsidR="007F618B" w:rsidRDefault="007F618B" w:rsidP="00E07F9F">
      <w:pPr>
        <w:spacing w:line="530" w:lineRule="exact"/>
      </w:pPr>
      <w:r>
        <w:t>____________</w:t>
      </w:r>
    </w:p>
    <w:p w14:paraId="1890F9B3" w14:textId="5ABD6854" w:rsidR="007F618B" w:rsidRDefault="007F618B" w:rsidP="00E07F9F">
      <w:pPr>
        <w:spacing w:line="530" w:lineRule="exact"/>
      </w:pPr>
      <w:r>
        <w:t>Gonzalo Pérez</w:t>
      </w:r>
    </w:p>
    <w:p w14:paraId="0CC7F9B5" w14:textId="77777777" w:rsidR="007F618B" w:rsidRDefault="007F618B" w:rsidP="00E07F9F">
      <w:pPr>
        <w:spacing w:line="530" w:lineRule="exact"/>
      </w:pPr>
      <w:bookmarkStart w:id="0" w:name="_GoBack"/>
      <w:bookmarkEnd w:id="0"/>
    </w:p>
    <w:p w14:paraId="6EC358A3" w14:textId="6690AB91" w:rsidR="007F618B" w:rsidRDefault="007F618B" w:rsidP="00E07F9F">
      <w:pPr>
        <w:spacing w:line="530" w:lineRule="exact"/>
      </w:pPr>
      <w:r>
        <w:t>______________</w:t>
      </w:r>
    </w:p>
    <w:p w14:paraId="74E4B952" w14:textId="05A66AC4" w:rsidR="007F618B" w:rsidRPr="00F335A8" w:rsidRDefault="007F618B" w:rsidP="00E07F9F">
      <w:pPr>
        <w:spacing w:line="530" w:lineRule="exact"/>
        <w:rPr>
          <w:b/>
          <w:color w:val="000000"/>
        </w:rPr>
      </w:pPr>
      <w:r>
        <w:t xml:space="preserve">Por </w:t>
      </w:r>
      <w:proofErr w:type="spellStart"/>
      <w:r>
        <w:t>Dokidan</w:t>
      </w:r>
      <w:proofErr w:type="spellEnd"/>
      <w:r>
        <w:t>, S.A.</w:t>
      </w:r>
    </w:p>
    <w:p w14:paraId="30FE2B30" w14:textId="77777777" w:rsidR="0009663B" w:rsidRPr="00E07F9F" w:rsidRDefault="0009663B" w:rsidP="00B95EB9">
      <w:pPr>
        <w:pStyle w:val="Parrafosellado"/>
        <w:rPr>
          <w:lang w:val="es-ES_tradnl"/>
        </w:rPr>
      </w:pPr>
    </w:p>
    <w:sectPr w:rsidR="0009663B" w:rsidRPr="00E07F9F" w:rsidSect="00B95EB9">
      <w:pgSz w:w="11907" w:h="16840" w:code="9"/>
      <w:pgMar w:top="2211" w:right="1361" w:bottom="851" w:left="221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7E1"/>
    <w:rsid w:val="000025E9"/>
    <w:rsid w:val="000126A9"/>
    <w:rsid w:val="000207A4"/>
    <w:rsid w:val="00025072"/>
    <w:rsid w:val="000262AD"/>
    <w:rsid w:val="00033C0C"/>
    <w:rsid w:val="00060BED"/>
    <w:rsid w:val="00084126"/>
    <w:rsid w:val="0009663B"/>
    <w:rsid w:val="000B08B0"/>
    <w:rsid w:val="000C0E19"/>
    <w:rsid w:val="000F5E52"/>
    <w:rsid w:val="00114D9A"/>
    <w:rsid w:val="001269EB"/>
    <w:rsid w:val="00132FBE"/>
    <w:rsid w:val="0013676E"/>
    <w:rsid w:val="001556DF"/>
    <w:rsid w:val="00174B11"/>
    <w:rsid w:val="001840D3"/>
    <w:rsid w:val="00185307"/>
    <w:rsid w:val="00190CED"/>
    <w:rsid w:val="001912B0"/>
    <w:rsid w:val="00197DB6"/>
    <w:rsid w:val="001A702F"/>
    <w:rsid w:val="001E7A48"/>
    <w:rsid w:val="00203FE9"/>
    <w:rsid w:val="002074F2"/>
    <w:rsid w:val="00215165"/>
    <w:rsid w:val="00215802"/>
    <w:rsid w:val="002259AE"/>
    <w:rsid w:val="002269AB"/>
    <w:rsid w:val="002421E5"/>
    <w:rsid w:val="00242D42"/>
    <w:rsid w:val="00251CCA"/>
    <w:rsid w:val="002528F0"/>
    <w:rsid w:val="00296A1A"/>
    <w:rsid w:val="00297B1B"/>
    <w:rsid w:val="00297E75"/>
    <w:rsid w:val="002A0C7D"/>
    <w:rsid w:val="002B02E2"/>
    <w:rsid w:val="002C23CB"/>
    <w:rsid w:val="002E4FFF"/>
    <w:rsid w:val="002F4E32"/>
    <w:rsid w:val="00304B11"/>
    <w:rsid w:val="00324C8E"/>
    <w:rsid w:val="00364872"/>
    <w:rsid w:val="00372635"/>
    <w:rsid w:val="00391A2D"/>
    <w:rsid w:val="003A1CFE"/>
    <w:rsid w:val="003D2AFD"/>
    <w:rsid w:val="003D2C40"/>
    <w:rsid w:val="003E50AE"/>
    <w:rsid w:val="004079F3"/>
    <w:rsid w:val="00412F8D"/>
    <w:rsid w:val="00487905"/>
    <w:rsid w:val="00493AEC"/>
    <w:rsid w:val="004C6CE3"/>
    <w:rsid w:val="004E466C"/>
    <w:rsid w:val="004E498C"/>
    <w:rsid w:val="004F52F0"/>
    <w:rsid w:val="004F5BF9"/>
    <w:rsid w:val="00506C84"/>
    <w:rsid w:val="0051366A"/>
    <w:rsid w:val="00515DED"/>
    <w:rsid w:val="005216EF"/>
    <w:rsid w:val="005540FA"/>
    <w:rsid w:val="005568E2"/>
    <w:rsid w:val="00557509"/>
    <w:rsid w:val="0056165C"/>
    <w:rsid w:val="00591E5B"/>
    <w:rsid w:val="00592E14"/>
    <w:rsid w:val="005A32EC"/>
    <w:rsid w:val="005B5998"/>
    <w:rsid w:val="005D2E3A"/>
    <w:rsid w:val="005F08CD"/>
    <w:rsid w:val="005F4C83"/>
    <w:rsid w:val="00605B56"/>
    <w:rsid w:val="006163F3"/>
    <w:rsid w:val="00625F20"/>
    <w:rsid w:val="006328A8"/>
    <w:rsid w:val="00654CAA"/>
    <w:rsid w:val="006660F4"/>
    <w:rsid w:val="00677ADD"/>
    <w:rsid w:val="00686616"/>
    <w:rsid w:val="00696BBE"/>
    <w:rsid w:val="006D3495"/>
    <w:rsid w:val="006D539E"/>
    <w:rsid w:val="006D6882"/>
    <w:rsid w:val="006F603A"/>
    <w:rsid w:val="00710F85"/>
    <w:rsid w:val="007150AC"/>
    <w:rsid w:val="007173AF"/>
    <w:rsid w:val="007243E1"/>
    <w:rsid w:val="007257EB"/>
    <w:rsid w:val="00726EC9"/>
    <w:rsid w:val="00746EE3"/>
    <w:rsid w:val="0074757E"/>
    <w:rsid w:val="00755601"/>
    <w:rsid w:val="00776B57"/>
    <w:rsid w:val="00786058"/>
    <w:rsid w:val="007B7A63"/>
    <w:rsid w:val="007C1B89"/>
    <w:rsid w:val="007E2042"/>
    <w:rsid w:val="007E3AC6"/>
    <w:rsid w:val="007F618B"/>
    <w:rsid w:val="00800686"/>
    <w:rsid w:val="00805107"/>
    <w:rsid w:val="00816942"/>
    <w:rsid w:val="008275B0"/>
    <w:rsid w:val="00832A24"/>
    <w:rsid w:val="00842B90"/>
    <w:rsid w:val="00851E54"/>
    <w:rsid w:val="00881E51"/>
    <w:rsid w:val="008832D0"/>
    <w:rsid w:val="00891BF9"/>
    <w:rsid w:val="008B025C"/>
    <w:rsid w:val="008B3586"/>
    <w:rsid w:val="008F55E0"/>
    <w:rsid w:val="00933BA4"/>
    <w:rsid w:val="00936B71"/>
    <w:rsid w:val="00996FBE"/>
    <w:rsid w:val="009C63DE"/>
    <w:rsid w:val="009E3AB6"/>
    <w:rsid w:val="009F3703"/>
    <w:rsid w:val="00A00B30"/>
    <w:rsid w:val="00A126B9"/>
    <w:rsid w:val="00A1626F"/>
    <w:rsid w:val="00A1733F"/>
    <w:rsid w:val="00A227E1"/>
    <w:rsid w:val="00A26BE2"/>
    <w:rsid w:val="00A277EA"/>
    <w:rsid w:val="00A34783"/>
    <w:rsid w:val="00A36188"/>
    <w:rsid w:val="00A4081E"/>
    <w:rsid w:val="00A631C4"/>
    <w:rsid w:val="00A749D9"/>
    <w:rsid w:val="00A83B2D"/>
    <w:rsid w:val="00A846E8"/>
    <w:rsid w:val="00AF31F7"/>
    <w:rsid w:val="00B03A41"/>
    <w:rsid w:val="00B44F82"/>
    <w:rsid w:val="00B62FE8"/>
    <w:rsid w:val="00B95EB9"/>
    <w:rsid w:val="00BB135E"/>
    <w:rsid w:val="00BB5A2D"/>
    <w:rsid w:val="00BC3EFC"/>
    <w:rsid w:val="00BF4764"/>
    <w:rsid w:val="00C060DB"/>
    <w:rsid w:val="00C07F0B"/>
    <w:rsid w:val="00C12FF4"/>
    <w:rsid w:val="00C22C73"/>
    <w:rsid w:val="00C37DE5"/>
    <w:rsid w:val="00C61CF5"/>
    <w:rsid w:val="00C948D4"/>
    <w:rsid w:val="00C9707A"/>
    <w:rsid w:val="00CA123E"/>
    <w:rsid w:val="00CA1FBE"/>
    <w:rsid w:val="00CB737A"/>
    <w:rsid w:val="00CD466F"/>
    <w:rsid w:val="00CE7FF2"/>
    <w:rsid w:val="00D123D6"/>
    <w:rsid w:val="00D168B9"/>
    <w:rsid w:val="00D249DF"/>
    <w:rsid w:val="00D46923"/>
    <w:rsid w:val="00D56939"/>
    <w:rsid w:val="00D60DB2"/>
    <w:rsid w:val="00D72C7C"/>
    <w:rsid w:val="00D75984"/>
    <w:rsid w:val="00D771E5"/>
    <w:rsid w:val="00D84327"/>
    <w:rsid w:val="00DD51CB"/>
    <w:rsid w:val="00DF0D81"/>
    <w:rsid w:val="00E07F9F"/>
    <w:rsid w:val="00E25DFB"/>
    <w:rsid w:val="00E418DF"/>
    <w:rsid w:val="00E63DBB"/>
    <w:rsid w:val="00EB5BFB"/>
    <w:rsid w:val="00EC396F"/>
    <w:rsid w:val="00ED5FE9"/>
    <w:rsid w:val="00ED7614"/>
    <w:rsid w:val="00EF077F"/>
    <w:rsid w:val="00F00AA6"/>
    <w:rsid w:val="00F04F1A"/>
    <w:rsid w:val="00F0574A"/>
    <w:rsid w:val="00F17F18"/>
    <w:rsid w:val="00F25682"/>
    <w:rsid w:val="00F25858"/>
    <w:rsid w:val="00F30B8F"/>
    <w:rsid w:val="00F335A8"/>
    <w:rsid w:val="00F35543"/>
    <w:rsid w:val="00F5211C"/>
    <w:rsid w:val="00F6239B"/>
    <w:rsid w:val="00F8280D"/>
    <w:rsid w:val="00FC6F78"/>
    <w:rsid w:val="00FD28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0DEE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UY" w:eastAsia="es-UY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0D3"/>
    <w:pPr>
      <w:widowControl w:val="0"/>
      <w:spacing w:line="550" w:lineRule="exact"/>
      <w:jc w:val="both"/>
    </w:pPr>
    <w:rPr>
      <w:sz w:val="24"/>
      <w:lang w:val="es-ES_tradnl" w:eastAsia="es-ES"/>
    </w:rPr>
  </w:style>
  <w:style w:type="paragraph" w:styleId="Ttulo1">
    <w:name w:val="heading 1"/>
    <w:basedOn w:val="Normal"/>
    <w:qFormat/>
    <w:rsid w:val="00CA123E"/>
    <w:pPr>
      <w:widowControl/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48"/>
      <w:szCs w:val="4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rafosellado">
    <w:name w:val="Parrafo sellado"/>
    <w:basedOn w:val="Normal"/>
    <w:autoRedefine/>
    <w:rsid w:val="00B95EB9"/>
    <w:pPr>
      <w:spacing w:line="530" w:lineRule="exact"/>
    </w:pPr>
    <w:rPr>
      <w:szCs w:val="24"/>
      <w:lang w:val="es-ES"/>
    </w:rPr>
  </w:style>
  <w:style w:type="character" w:styleId="Hipervnculo">
    <w:name w:val="Hyperlink"/>
    <w:rsid w:val="00CA123E"/>
    <w:rPr>
      <w:color w:val="0000FF"/>
      <w:u w:val="single"/>
    </w:rPr>
  </w:style>
  <w:style w:type="character" w:customStyle="1" w:styleId="offscreen">
    <w:name w:val="offscreen"/>
    <w:basedOn w:val="Fuentedeprrafopredeter"/>
    <w:rsid w:val="00CA123E"/>
  </w:style>
  <w:style w:type="paragraph" w:styleId="z-Principiodelformulario">
    <w:name w:val="HTML Top of Form"/>
    <w:basedOn w:val="Normal"/>
    <w:next w:val="Normal"/>
    <w:hidden/>
    <w:rsid w:val="00CA123E"/>
    <w:pPr>
      <w:widowControl/>
      <w:pBdr>
        <w:bottom w:val="single" w:sz="6" w:space="1" w:color="auto"/>
      </w:pBdr>
      <w:spacing w:line="240" w:lineRule="auto"/>
      <w:jc w:val="center"/>
    </w:pPr>
    <w:rPr>
      <w:rFonts w:ascii="Arial" w:hAnsi="Arial" w:cs="Arial"/>
      <w:vanish/>
      <w:sz w:val="16"/>
      <w:szCs w:val="16"/>
      <w:lang w:val="es-ES"/>
    </w:rPr>
  </w:style>
  <w:style w:type="paragraph" w:styleId="z-Finaldelformulario">
    <w:name w:val="HTML Bottom of Form"/>
    <w:basedOn w:val="Normal"/>
    <w:next w:val="Normal"/>
    <w:hidden/>
    <w:rsid w:val="00CA123E"/>
    <w:pPr>
      <w:widowControl/>
      <w:pBdr>
        <w:top w:val="single" w:sz="6" w:space="1" w:color="auto"/>
      </w:pBdr>
      <w:spacing w:line="240" w:lineRule="auto"/>
      <w:jc w:val="center"/>
    </w:pPr>
    <w:rPr>
      <w:rFonts w:ascii="Arial" w:hAnsi="Arial" w:cs="Arial"/>
      <w:vanish/>
      <w:sz w:val="16"/>
      <w:szCs w:val="16"/>
      <w:lang w:val="es-ES"/>
    </w:rPr>
  </w:style>
  <w:style w:type="character" w:customStyle="1" w:styleId="email">
    <w:name w:val="email"/>
    <w:basedOn w:val="Fuentedeprrafopredeter"/>
    <w:rsid w:val="00CA123E"/>
  </w:style>
  <w:style w:type="paragraph" w:customStyle="1" w:styleId="Documento">
    <w:name w:val="Documento"/>
    <w:basedOn w:val="Normal"/>
    <w:autoRedefine/>
    <w:rsid w:val="00C22C73"/>
    <w:pPr>
      <w:widowControl/>
      <w:spacing w:line="360" w:lineRule="exact"/>
    </w:pPr>
    <w:rPr>
      <w:sz w:val="28"/>
    </w:rPr>
  </w:style>
  <w:style w:type="paragraph" w:customStyle="1" w:styleId="PapelNotarial">
    <w:name w:val="Papel Notarial"/>
    <w:basedOn w:val="Normal"/>
    <w:autoRedefine/>
    <w:rsid w:val="00C22C73"/>
    <w:pPr>
      <w:widowControl/>
      <w:spacing w:line="240" w:lineRule="auto"/>
    </w:pPr>
    <w:rPr>
      <w:rFonts w:ascii="Tahoma" w:hAnsi="Tahoma"/>
      <w:sz w:val="21"/>
      <w:lang w:val="es-MX"/>
    </w:rPr>
  </w:style>
  <w:style w:type="character" w:customStyle="1" w:styleId="apple-converted-space">
    <w:name w:val="apple-converted-space"/>
    <w:basedOn w:val="Fuentedeprrafopredeter"/>
    <w:rsid w:val="00C22C73"/>
  </w:style>
  <w:style w:type="paragraph" w:customStyle="1" w:styleId="yiv129926752msonormal">
    <w:name w:val="yiv129926752msonormal"/>
    <w:basedOn w:val="Normal"/>
    <w:rsid w:val="00C22C73"/>
    <w:pPr>
      <w:widowControl/>
      <w:spacing w:before="100" w:beforeAutospacing="1" w:after="100" w:afterAutospacing="1" w:line="240" w:lineRule="auto"/>
      <w:jc w:val="left"/>
    </w:pPr>
    <w:rPr>
      <w:szCs w:val="24"/>
      <w:lang w:val="es-ES"/>
    </w:rPr>
  </w:style>
  <w:style w:type="character" w:customStyle="1" w:styleId="yiv129926752apple-style-span">
    <w:name w:val="yiv129926752apple-style-span"/>
    <w:basedOn w:val="Fuentedeprrafopredeter"/>
    <w:rsid w:val="00C22C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UY" w:eastAsia="es-UY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0D3"/>
    <w:pPr>
      <w:widowControl w:val="0"/>
      <w:spacing w:line="550" w:lineRule="exact"/>
      <w:jc w:val="both"/>
    </w:pPr>
    <w:rPr>
      <w:sz w:val="24"/>
      <w:lang w:val="es-ES_tradnl" w:eastAsia="es-ES"/>
    </w:rPr>
  </w:style>
  <w:style w:type="paragraph" w:styleId="Ttulo1">
    <w:name w:val="heading 1"/>
    <w:basedOn w:val="Normal"/>
    <w:qFormat/>
    <w:rsid w:val="00CA123E"/>
    <w:pPr>
      <w:widowControl/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48"/>
      <w:szCs w:val="4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rafosellado">
    <w:name w:val="Parrafo sellado"/>
    <w:basedOn w:val="Normal"/>
    <w:autoRedefine/>
    <w:rsid w:val="00B95EB9"/>
    <w:pPr>
      <w:spacing w:line="530" w:lineRule="exact"/>
    </w:pPr>
    <w:rPr>
      <w:szCs w:val="24"/>
      <w:lang w:val="es-ES"/>
    </w:rPr>
  </w:style>
  <w:style w:type="character" w:styleId="Hipervnculo">
    <w:name w:val="Hyperlink"/>
    <w:rsid w:val="00CA123E"/>
    <w:rPr>
      <w:color w:val="0000FF"/>
      <w:u w:val="single"/>
    </w:rPr>
  </w:style>
  <w:style w:type="character" w:customStyle="1" w:styleId="offscreen">
    <w:name w:val="offscreen"/>
    <w:basedOn w:val="Fuentedeprrafopredeter"/>
    <w:rsid w:val="00CA123E"/>
  </w:style>
  <w:style w:type="paragraph" w:styleId="z-Principiodelformulario">
    <w:name w:val="HTML Top of Form"/>
    <w:basedOn w:val="Normal"/>
    <w:next w:val="Normal"/>
    <w:hidden/>
    <w:rsid w:val="00CA123E"/>
    <w:pPr>
      <w:widowControl/>
      <w:pBdr>
        <w:bottom w:val="single" w:sz="6" w:space="1" w:color="auto"/>
      </w:pBdr>
      <w:spacing w:line="240" w:lineRule="auto"/>
      <w:jc w:val="center"/>
    </w:pPr>
    <w:rPr>
      <w:rFonts w:ascii="Arial" w:hAnsi="Arial" w:cs="Arial"/>
      <w:vanish/>
      <w:sz w:val="16"/>
      <w:szCs w:val="16"/>
      <w:lang w:val="es-ES"/>
    </w:rPr>
  </w:style>
  <w:style w:type="paragraph" w:styleId="z-Finaldelformulario">
    <w:name w:val="HTML Bottom of Form"/>
    <w:basedOn w:val="Normal"/>
    <w:next w:val="Normal"/>
    <w:hidden/>
    <w:rsid w:val="00CA123E"/>
    <w:pPr>
      <w:widowControl/>
      <w:pBdr>
        <w:top w:val="single" w:sz="6" w:space="1" w:color="auto"/>
      </w:pBdr>
      <w:spacing w:line="240" w:lineRule="auto"/>
      <w:jc w:val="center"/>
    </w:pPr>
    <w:rPr>
      <w:rFonts w:ascii="Arial" w:hAnsi="Arial" w:cs="Arial"/>
      <w:vanish/>
      <w:sz w:val="16"/>
      <w:szCs w:val="16"/>
      <w:lang w:val="es-ES"/>
    </w:rPr>
  </w:style>
  <w:style w:type="character" w:customStyle="1" w:styleId="email">
    <w:name w:val="email"/>
    <w:basedOn w:val="Fuentedeprrafopredeter"/>
    <w:rsid w:val="00CA123E"/>
  </w:style>
  <w:style w:type="paragraph" w:customStyle="1" w:styleId="Documento">
    <w:name w:val="Documento"/>
    <w:basedOn w:val="Normal"/>
    <w:autoRedefine/>
    <w:rsid w:val="00C22C73"/>
    <w:pPr>
      <w:widowControl/>
      <w:spacing w:line="360" w:lineRule="exact"/>
    </w:pPr>
    <w:rPr>
      <w:sz w:val="28"/>
    </w:rPr>
  </w:style>
  <w:style w:type="paragraph" w:customStyle="1" w:styleId="PapelNotarial">
    <w:name w:val="Papel Notarial"/>
    <w:basedOn w:val="Normal"/>
    <w:autoRedefine/>
    <w:rsid w:val="00C22C73"/>
    <w:pPr>
      <w:widowControl/>
      <w:spacing w:line="240" w:lineRule="auto"/>
    </w:pPr>
    <w:rPr>
      <w:rFonts w:ascii="Tahoma" w:hAnsi="Tahoma"/>
      <w:sz w:val="21"/>
      <w:lang w:val="es-MX"/>
    </w:rPr>
  </w:style>
  <w:style w:type="character" w:customStyle="1" w:styleId="apple-converted-space">
    <w:name w:val="apple-converted-space"/>
    <w:basedOn w:val="Fuentedeprrafopredeter"/>
    <w:rsid w:val="00C22C73"/>
  </w:style>
  <w:style w:type="paragraph" w:customStyle="1" w:styleId="yiv129926752msonormal">
    <w:name w:val="yiv129926752msonormal"/>
    <w:basedOn w:val="Normal"/>
    <w:rsid w:val="00C22C73"/>
    <w:pPr>
      <w:widowControl/>
      <w:spacing w:before="100" w:beforeAutospacing="1" w:after="100" w:afterAutospacing="1" w:line="240" w:lineRule="auto"/>
      <w:jc w:val="left"/>
    </w:pPr>
    <w:rPr>
      <w:szCs w:val="24"/>
      <w:lang w:val="es-ES"/>
    </w:rPr>
  </w:style>
  <w:style w:type="character" w:customStyle="1" w:styleId="yiv129926752apple-style-span">
    <w:name w:val="yiv129926752apple-style-span"/>
    <w:basedOn w:val="Fuentedeprrafopredeter"/>
    <w:rsid w:val="00C22C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0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94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9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74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56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67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26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82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0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23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06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88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91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13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55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91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05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38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264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693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2262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532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132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453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776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05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36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11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soffice\Plantillas\CERTIFICACION%20DE%20FIRMA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CERTIFICACION DE FIRMAS</Template>
  <TotalTime>32</TotalTime>
  <Pages>2</Pages>
  <Words>314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ADRIANA DIAZ BALPARDA ESCRIBANA PUBLICA, CERTIFICO QUE: Las firmas que anteceden son auténticas, y corresponden a las personas hábiles y de mi conocimiento,</vt:lpstr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ADRIANA DIAZ BALPARDA ESCRIBANA PUBLICA, CERTIFICO QUE: Las firmas que anteceden son auténticas, y corresponden a las personas hábiles y de mi conocimiento,</dc:title>
  <dc:creator>vantec</dc:creator>
  <cp:lastModifiedBy>usuario</cp:lastModifiedBy>
  <cp:revision>3</cp:revision>
  <cp:lastPrinted>2020-09-04T18:34:00Z</cp:lastPrinted>
  <dcterms:created xsi:type="dcterms:W3CDTF">2020-09-04T18:04:00Z</dcterms:created>
  <dcterms:modified xsi:type="dcterms:W3CDTF">2020-09-04T18:35:00Z</dcterms:modified>
</cp:coreProperties>
</file>